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8758C" w14:textId="55816B9C" w:rsidR="009C2687" w:rsidRDefault="009C2687" w:rsidP="009C2687">
      <w:pPr>
        <w:jc w:val="center"/>
      </w:pPr>
      <w:r w:rsidRPr="006C2F16">
        <w:rPr>
          <w:b/>
          <w:sz w:val="26"/>
          <w:szCs w:val="26"/>
        </w:rPr>
        <w:t>План мероприятий по обучению членов избирательных комиссий на территории</w:t>
      </w:r>
      <w:r w:rsidR="00925B84">
        <w:rPr>
          <w:b/>
          <w:sz w:val="26"/>
          <w:szCs w:val="26"/>
        </w:rPr>
        <w:t xml:space="preserve"> </w:t>
      </w:r>
      <w:r w:rsidR="00386A66">
        <w:rPr>
          <w:b/>
          <w:sz w:val="26"/>
          <w:szCs w:val="26"/>
        </w:rPr>
        <w:t>Косинского муниципального округа</w:t>
      </w:r>
      <w:r w:rsidRPr="006C2F16">
        <w:rPr>
          <w:b/>
          <w:sz w:val="26"/>
          <w:szCs w:val="26"/>
        </w:rPr>
        <w:t xml:space="preserve"> на 20</w:t>
      </w:r>
      <w:r w:rsidR="003C2899">
        <w:rPr>
          <w:b/>
          <w:sz w:val="26"/>
          <w:szCs w:val="26"/>
        </w:rPr>
        <w:t>26</w:t>
      </w:r>
      <w:r w:rsidRPr="006C2F16">
        <w:rPr>
          <w:b/>
          <w:sz w:val="26"/>
          <w:szCs w:val="26"/>
        </w:rPr>
        <w:t xml:space="preserve"> год</w:t>
      </w:r>
    </w:p>
    <w:p w14:paraId="4FDC138D" w14:textId="3553D580" w:rsidR="009C2687" w:rsidRDefault="009C2687" w:rsidP="009C2687">
      <w:pPr>
        <w:jc w:val="center"/>
      </w:pPr>
      <w:r>
        <w:t>_</w:t>
      </w:r>
      <w:r w:rsidR="00386A66" w:rsidRPr="00386A66">
        <w:rPr>
          <w:u w:val="single"/>
        </w:rPr>
        <w:t>ТИК Косинского муниципального округа</w:t>
      </w:r>
    </w:p>
    <w:p w14:paraId="48E6FB3D" w14:textId="2165BF02" w:rsidR="009C2687" w:rsidRDefault="009C2687" w:rsidP="009C2687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(наименование </w:t>
      </w:r>
      <w:r w:rsidR="00925B84">
        <w:rPr>
          <w:sz w:val="18"/>
          <w:szCs w:val="18"/>
        </w:rPr>
        <w:t>ТИК</w:t>
      </w:r>
      <w:r>
        <w:rPr>
          <w:sz w:val="18"/>
          <w:szCs w:val="18"/>
        </w:rPr>
        <w:t>)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2065"/>
        <w:gridCol w:w="2613"/>
        <w:gridCol w:w="2409"/>
        <w:gridCol w:w="1701"/>
        <w:gridCol w:w="1560"/>
        <w:gridCol w:w="1559"/>
      </w:tblGrid>
      <w:tr w:rsidR="009C2687" w:rsidRPr="009670DE" w14:paraId="39EF89D8" w14:textId="77777777" w:rsidTr="009C0F15">
        <w:tc>
          <w:tcPr>
            <w:tcW w:w="704" w:type="dxa"/>
            <w:vAlign w:val="center"/>
          </w:tcPr>
          <w:p w14:paraId="3E5CD6B3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№ п/п</w:t>
            </w:r>
          </w:p>
        </w:tc>
        <w:tc>
          <w:tcPr>
            <w:tcW w:w="2977" w:type="dxa"/>
            <w:vAlign w:val="center"/>
          </w:tcPr>
          <w:p w14:paraId="0AA56A0C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Категория</w:t>
            </w:r>
          </w:p>
          <w:p w14:paraId="06E1F9BF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обучающихся</w:t>
            </w:r>
          </w:p>
        </w:tc>
        <w:tc>
          <w:tcPr>
            <w:tcW w:w="2065" w:type="dxa"/>
            <w:vAlign w:val="center"/>
          </w:tcPr>
          <w:p w14:paraId="2636CE62" w14:textId="2EB55A0F" w:rsidR="009C2687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</w:t>
            </w:r>
            <w:r w:rsidRPr="00C80B30">
              <w:rPr>
                <w:b/>
                <w:sz w:val="20"/>
              </w:rPr>
              <w:t xml:space="preserve">орма обучения </w:t>
            </w:r>
          </w:p>
        </w:tc>
        <w:tc>
          <w:tcPr>
            <w:tcW w:w="2613" w:type="dxa"/>
            <w:vAlign w:val="center"/>
          </w:tcPr>
          <w:p w14:paraId="1F984FB5" w14:textId="61FA74BF" w:rsidR="009C2687" w:rsidRPr="006C2F16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</w:t>
            </w:r>
            <w:r w:rsidRPr="00F42220">
              <w:rPr>
                <w:b/>
                <w:sz w:val="20"/>
              </w:rPr>
              <w:t>аименование мероприятия</w:t>
            </w:r>
          </w:p>
        </w:tc>
        <w:tc>
          <w:tcPr>
            <w:tcW w:w="2409" w:type="dxa"/>
            <w:vAlign w:val="center"/>
          </w:tcPr>
          <w:p w14:paraId="31369EE2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</w:rPr>
              <w:t>П</w:t>
            </w:r>
            <w:r w:rsidRPr="00C80B30">
              <w:rPr>
                <w:b/>
                <w:bCs/>
                <w:sz w:val="20"/>
              </w:rPr>
              <w:t xml:space="preserve">еречень учебно-методических материалов, </w:t>
            </w:r>
            <w:r>
              <w:rPr>
                <w:b/>
                <w:bCs/>
                <w:sz w:val="20"/>
              </w:rPr>
              <w:t>используемых</w:t>
            </w:r>
            <w:r w:rsidRPr="00C80B30">
              <w:rPr>
                <w:b/>
                <w:bCs/>
                <w:sz w:val="20"/>
              </w:rPr>
              <w:t xml:space="preserve"> для проведения обучения</w:t>
            </w:r>
          </w:p>
        </w:tc>
        <w:tc>
          <w:tcPr>
            <w:tcW w:w="1701" w:type="dxa"/>
            <w:vAlign w:val="center"/>
          </w:tcPr>
          <w:p w14:paraId="177A0C8F" w14:textId="0ECE311B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Сроки</w:t>
            </w:r>
          </w:p>
          <w:p w14:paraId="4040963A" w14:textId="03632D5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 xml:space="preserve"> проведения обучения</w:t>
            </w:r>
          </w:p>
        </w:tc>
        <w:tc>
          <w:tcPr>
            <w:tcW w:w="1560" w:type="dxa"/>
            <w:vAlign w:val="center"/>
          </w:tcPr>
          <w:p w14:paraId="08D00577" w14:textId="54B7332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</w:t>
            </w:r>
            <w:r w:rsidRPr="00C80B30">
              <w:rPr>
                <w:b/>
                <w:sz w:val="20"/>
              </w:rPr>
              <w:t>ланируем</w:t>
            </w:r>
            <w:r w:rsidR="00870228">
              <w:rPr>
                <w:b/>
                <w:sz w:val="20"/>
              </w:rPr>
              <w:t>ое</w:t>
            </w:r>
            <w:r w:rsidRPr="00C80B30">
              <w:rPr>
                <w:b/>
                <w:sz w:val="20"/>
              </w:rPr>
              <w:t xml:space="preserve"> </w:t>
            </w:r>
            <w:r w:rsidR="00870228">
              <w:rPr>
                <w:b/>
                <w:sz w:val="20"/>
              </w:rPr>
              <w:t>количество занятий</w:t>
            </w:r>
          </w:p>
        </w:tc>
        <w:tc>
          <w:tcPr>
            <w:tcW w:w="1559" w:type="dxa"/>
            <w:vAlign w:val="center"/>
          </w:tcPr>
          <w:p w14:paraId="2F6E6A44" w14:textId="539D2D64" w:rsidR="009C2687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Планируемое количество участников</w:t>
            </w:r>
          </w:p>
        </w:tc>
      </w:tr>
      <w:tr w:rsidR="00870228" w:rsidRPr="009670DE" w14:paraId="06778A55" w14:textId="77777777" w:rsidTr="009C0F15">
        <w:trPr>
          <w:trHeight w:val="768"/>
        </w:trPr>
        <w:tc>
          <w:tcPr>
            <w:tcW w:w="704" w:type="dxa"/>
          </w:tcPr>
          <w:p w14:paraId="358806D3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3E7AA0F2" w14:textId="687D0276" w:rsidR="00870228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Члены территориальной избирательной комиссии</w:t>
            </w:r>
          </w:p>
        </w:tc>
        <w:tc>
          <w:tcPr>
            <w:tcW w:w="2065" w:type="dxa"/>
            <w:vAlign w:val="center"/>
          </w:tcPr>
          <w:p w14:paraId="017D4B05" w14:textId="7507C801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EB3AFE5" w14:textId="7BF305A5" w:rsidR="00870228" w:rsidRPr="009670DE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Очное обучение в ТИК,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6B211865" w14:textId="3441551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6FB1BF9E" w14:textId="298B95C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ТИК на сайте РЦОИТ</w:t>
            </w:r>
          </w:p>
          <w:p w14:paraId="0E6FBD10" w14:textId="77777777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D0FDC12" w14:textId="781908F1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Апрель</w:t>
            </w:r>
          </w:p>
          <w:p w14:paraId="6FB4B7B9" w14:textId="7CEB0564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02F914CB" w14:textId="23557F18" w:rsidR="00870228" w:rsidRPr="009670DE" w:rsidRDefault="00386A66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289F6878" w14:textId="02A959C7" w:rsidR="00870228" w:rsidRPr="009670DE" w:rsidRDefault="00386A66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870228" w:rsidRPr="009670DE" w14:paraId="7B39EBD3" w14:textId="77777777" w:rsidTr="009C0F15">
        <w:trPr>
          <w:trHeight w:val="768"/>
        </w:trPr>
        <w:tc>
          <w:tcPr>
            <w:tcW w:w="704" w:type="dxa"/>
          </w:tcPr>
          <w:p w14:paraId="1D5D2AF5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1A45CCB4" w14:textId="77777777" w:rsidR="00870228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02CAC4C0" w14:textId="6798DE83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435CC666" w14:textId="72CCD4DC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59340DBF" w14:textId="77777777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37EAA56F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14:paraId="01170178" w14:textId="5E1C54AF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3FD96932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2A573CA" w14:textId="08E3FFAE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7057D0F1" w14:textId="7A2B7753" w:rsidR="00870228" w:rsidRPr="009670DE" w:rsidRDefault="00386A66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14:paraId="73F78F1B" w14:textId="35E5D42D" w:rsidR="00870228" w:rsidRPr="009670DE" w:rsidRDefault="00386A66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40B33" w:rsidRPr="009670DE" w14:paraId="5094CD70" w14:textId="77777777" w:rsidTr="009C0F15">
        <w:trPr>
          <w:trHeight w:val="768"/>
        </w:trPr>
        <w:tc>
          <w:tcPr>
            <w:tcW w:w="704" w:type="dxa"/>
          </w:tcPr>
          <w:p w14:paraId="69F7323F" w14:textId="77777777" w:rsidR="00440B33" w:rsidRPr="003C00A9" w:rsidRDefault="00440B33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B4F886E" w14:textId="099CB056" w:rsidR="00440B33" w:rsidRDefault="00440B33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531D33B" w14:textId="7326B331" w:rsidR="00440B33" w:rsidRPr="009670DE" w:rsidRDefault="00440B33" w:rsidP="00440B33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 w:rsidR="00870228"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23814E29" w14:textId="55948F04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выездные тренинги  </w:t>
            </w:r>
          </w:p>
        </w:tc>
        <w:tc>
          <w:tcPr>
            <w:tcW w:w="2409" w:type="dxa"/>
            <w:vAlign w:val="center"/>
          </w:tcPr>
          <w:p w14:paraId="32A03890" w14:textId="5EEFA6BD" w:rsidR="00440B33" w:rsidRPr="009670DE" w:rsidRDefault="003C00A9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практических заданий </w:t>
            </w:r>
          </w:p>
        </w:tc>
        <w:tc>
          <w:tcPr>
            <w:tcW w:w="1701" w:type="dxa"/>
            <w:vAlign w:val="center"/>
          </w:tcPr>
          <w:p w14:paraId="47A6B298" w14:textId="6BC52C3A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Март-апрель</w:t>
            </w:r>
          </w:p>
        </w:tc>
        <w:tc>
          <w:tcPr>
            <w:tcW w:w="1560" w:type="dxa"/>
            <w:vAlign w:val="center"/>
          </w:tcPr>
          <w:p w14:paraId="611E5998" w14:textId="4D09949F" w:rsidR="00440B33" w:rsidRPr="009670DE" w:rsidRDefault="00386A66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14:paraId="645FF708" w14:textId="0397732E" w:rsidR="00440B33" w:rsidRPr="009670DE" w:rsidRDefault="00386A66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3C00A9" w:rsidRPr="009670DE" w14:paraId="54B29761" w14:textId="77777777" w:rsidTr="009C0F15">
        <w:trPr>
          <w:trHeight w:val="768"/>
        </w:trPr>
        <w:tc>
          <w:tcPr>
            <w:tcW w:w="704" w:type="dxa"/>
          </w:tcPr>
          <w:p w14:paraId="5E1E9BCD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574BFF35" w14:textId="5C49897D" w:rsidR="003C00A9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Руководство и члены участковых избирательных комиссий</w:t>
            </w:r>
          </w:p>
        </w:tc>
        <w:tc>
          <w:tcPr>
            <w:tcW w:w="2065" w:type="dxa"/>
            <w:vAlign w:val="center"/>
          </w:tcPr>
          <w:p w14:paraId="198A7823" w14:textId="58F45D89" w:rsidR="003C00A9" w:rsidRPr="009670DE" w:rsidRDefault="003C00A9" w:rsidP="00870228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702F8F0F" w14:textId="64D2FA1D" w:rsidR="003C00A9" w:rsidRPr="009670DE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Очное обучение в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118C9AB9" w14:textId="77777777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5A187409" w14:textId="72C78879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 на сайте РЦОИТ</w:t>
            </w:r>
          </w:p>
          <w:p w14:paraId="6B902310" w14:textId="77777777" w:rsidR="003C00A9" w:rsidRPr="009670DE" w:rsidRDefault="003C00A9" w:rsidP="00870228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39E1D51" w14:textId="2812E0A0" w:rsidR="003C00A9" w:rsidRPr="009670DE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Май-июнь</w:t>
            </w:r>
          </w:p>
        </w:tc>
        <w:tc>
          <w:tcPr>
            <w:tcW w:w="1560" w:type="dxa"/>
            <w:vAlign w:val="center"/>
          </w:tcPr>
          <w:p w14:paraId="33D773AF" w14:textId="642A4FE6" w:rsidR="003C00A9" w:rsidRPr="009670DE" w:rsidRDefault="00386A66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6B7DD072" w14:textId="581357DD" w:rsidR="003C00A9" w:rsidRPr="009670DE" w:rsidRDefault="00386A66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3C00A9" w:rsidRPr="009670DE" w14:paraId="59015785" w14:textId="77777777" w:rsidTr="009C0F15">
        <w:trPr>
          <w:trHeight w:val="768"/>
        </w:trPr>
        <w:tc>
          <w:tcPr>
            <w:tcW w:w="704" w:type="dxa"/>
          </w:tcPr>
          <w:p w14:paraId="53B7E2AC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507FB142" w14:textId="77777777" w:rsidR="003C00A9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4DC00379" w14:textId="5FC6E44D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6C314B97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3A2DD618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5A521245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14:paraId="0B7B227A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1993CEB0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66D05CF" w14:textId="0DE647F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2F84C82B" w14:textId="791EAE2C" w:rsidR="003C00A9" w:rsidRPr="009670DE" w:rsidRDefault="00386A66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559" w:type="dxa"/>
            <w:vAlign w:val="center"/>
          </w:tcPr>
          <w:p w14:paraId="13FFD7AA" w14:textId="67A0039A" w:rsidR="003C00A9" w:rsidRPr="009670DE" w:rsidRDefault="00386A66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</w:tr>
      <w:tr w:rsidR="003C00A9" w:rsidRPr="009670DE" w14:paraId="4BBBC78C" w14:textId="77777777" w:rsidTr="009C0F15">
        <w:trPr>
          <w:trHeight w:val="768"/>
        </w:trPr>
        <w:tc>
          <w:tcPr>
            <w:tcW w:w="704" w:type="dxa"/>
          </w:tcPr>
          <w:p w14:paraId="741B5439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577AFB47" w14:textId="518B621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Актив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2406B447" w14:textId="77BB9DEA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03EC755" w14:textId="76A71CED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Вебинарный курс на дистанционной площадке</w:t>
            </w:r>
          </w:p>
        </w:tc>
        <w:tc>
          <w:tcPr>
            <w:tcW w:w="2409" w:type="dxa"/>
            <w:vAlign w:val="center"/>
          </w:tcPr>
          <w:p w14:paraId="7371E2EA" w14:textId="3E2F8A96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обучающих презентации </w:t>
            </w:r>
          </w:p>
        </w:tc>
        <w:tc>
          <w:tcPr>
            <w:tcW w:w="1701" w:type="dxa"/>
            <w:vAlign w:val="center"/>
          </w:tcPr>
          <w:p w14:paraId="731B1F72" w14:textId="71E777D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Август </w:t>
            </w:r>
          </w:p>
        </w:tc>
        <w:tc>
          <w:tcPr>
            <w:tcW w:w="1560" w:type="dxa"/>
            <w:vAlign w:val="center"/>
          </w:tcPr>
          <w:p w14:paraId="72923CBE" w14:textId="2DF6530F" w:rsidR="003C00A9" w:rsidRPr="009670DE" w:rsidRDefault="00386A66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6F312740" w14:textId="0C137754" w:rsidR="003C00A9" w:rsidRPr="009670DE" w:rsidRDefault="00386A66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</w:tr>
      <w:tr w:rsidR="003C00A9" w:rsidRPr="009670DE" w14:paraId="2072319E" w14:textId="77777777" w:rsidTr="009C0F15">
        <w:trPr>
          <w:trHeight w:val="768"/>
        </w:trPr>
        <w:tc>
          <w:tcPr>
            <w:tcW w:w="704" w:type="dxa"/>
          </w:tcPr>
          <w:p w14:paraId="67BC672F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1CF76E0" w14:textId="57DBC642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F10526E" w14:textId="2551BC4E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403724BF" w14:textId="4BB1B3C8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Тематические семинары в ТИК   </w:t>
            </w:r>
          </w:p>
        </w:tc>
        <w:tc>
          <w:tcPr>
            <w:tcW w:w="2409" w:type="dxa"/>
            <w:vAlign w:val="center"/>
          </w:tcPr>
          <w:p w14:paraId="1E89849D" w14:textId="7B4AE96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Лекции </w:t>
            </w:r>
          </w:p>
        </w:tc>
        <w:tc>
          <w:tcPr>
            <w:tcW w:w="1701" w:type="dxa"/>
            <w:vAlign w:val="center"/>
          </w:tcPr>
          <w:p w14:paraId="1CB12A9E" w14:textId="03E81365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Сентябрь </w:t>
            </w:r>
          </w:p>
        </w:tc>
        <w:tc>
          <w:tcPr>
            <w:tcW w:w="1560" w:type="dxa"/>
            <w:vAlign w:val="center"/>
          </w:tcPr>
          <w:p w14:paraId="53BCAFFC" w14:textId="6CE85A2B" w:rsidR="003C00A9" w:rsidRPr="009670DE" w:rsidRDefault="00386A66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08B8466B" w14:textId="07112555" w:rsidR="003C00A9" w:rsidRPr="009670DE" w:rsidRDefault="00386A66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</w:tr>
    </w:tbl>
    <w:p w14:paraId="372DD9E8" w14:textId="77777777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Председатель территориальной</w:t>
      </w:r>
    </w:p>
    <w:p w14:paraId="750D6CF9" w14:textId="449015C2" w:rsidR="009C2687" w:rsidRPr="00386A66" w:rsidRDefault="009C2687" w:rsidP="009C2687">
      <w:pPr>
        <w:rPr>
          <w:sz w:val="24"/>
          <w:szCs w:val="18"/>
          <w:u w:val="single"/>
        </w:rPr>
      </w:pPr>
      <w:r w:rsidRPr="003C00A9">
        <w:rPr>
          <w:sz w:val="24"/>
          <w:szCs w:val="18"/>
        </w:rPr>
        <w:t>избирательной комиссии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  <w:t>_________________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Pr="00386A66">
        <w:rPr>
          <w:sz w:val="24"/>
          <w:szCs w:val="18"/>
          <w:u w:val="single"/>
        </w:rPr>
        <w:t>_</w:t>
      </w:r>
      <w:proofErr w:type="spellStart"/>
      <w:r w:rsidR="00386A66" w:rsidRPr="00386A66">
        <w:rPr>
          <w:sz w:val="24"/>
          <w:szCs w:val="18"/>
          <w:u w:val="single"/>
        </w:rPr>
        <w:t>Чугайнова</w:t>
      </w:r>
      <w:proofErr w:type="spellEnd"/>
      <w:r w:rsidR="00386A66" w:rsidRPr="00386A66">
        <w:rPr>
          <w:sz w:val="24"/>
          <w:szCs w:val="18"/>
          <w:u w:val="single"/>
        </w:rPr>
        <w:t xml:space="preserve"> </w:t>
      </w:r>
      <w:proofErr w:type="gramStart"/>
      <w:r w:rsidR="00386A66" w:rsidRPr="00386A66">
        <w:rPr>
          <w:sz w:val="24"/>
          <w:szCs w:val="18"/>
          <w:u w:val="single"/>
        </w:rPr>
        <w:t>В.А.</w:t>
      </w:r>
      <w:proofErr w:type="gramEnd"/>
    </w:p>
    <w:p w14:paraId="697C0294" w14:textId="035A5BD5" w:rsidR="009C2687" w:rsidRPr="003C00A9" w:rsidRDefault="009C2687" w:rsidP="003C00A9">
      <w:pPr>
        <w:rPr>
          <w:sz w:val="24"/>
          <w:szCs w:val="24"/>
        </w:rPr>
      </w:pP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="00946EE6">
        <w:rPr>
          <w:sz w:val="16"/>
          <w:szCs w:val="16"/>
        </w:rPr>
        <w:t xml:space="preserve">                                                        </w:t>
      </w:r>
      <w:r w:rsidRPr="003C00A9">
        <w:rPr>
          <w:sz w:val="16"/>
          <w:szCs w:val="16"/>
        </w:rPr>
        <w:t>(подпись)</w:t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  <w:t>(</w:t>
      </w:r>
      <w:proofErr w:type="spellStart"/>
      <w:r w:rsidRPr="003C00A9">
        <w:rPr>
          <w:sz w:val="16"/>
          <w:szCs w:val="16"/>
        </w:rPr>
        <w:t>ф.и.о.</w:t>
      </w:r>
      <w:proofErr w:type="spellEnd"/>
      <w:r w:rsidRPr="003C00A9">
        <w:rPr>
          <w:sz w:val="16"/>
          <w:szCs w:val="16"/>
        </w:rPr>
        <w:t>)</w:t>
      </w:r>
    </w:p>
    <w:p w14:paraId="6F343928" w14:textId="77777777" w:rsidR="0036108E" w:rsidRDefault="0036108E" w:rsidP="00A918AD"/>
    <w:p w14:paraId="272F6C9A" w14:textId="77777777" w:rsidR="0036108E" w:rsidRDefault="0036108E" w:rsidP="00A918AD"/>
    <w:sectPr w:rsidR="0036108E" w:rsidSect="003C2899">
      <w:headerReference w:type="even" r:id="rId7"/>
      <w:headerReference w:type="default" r:id="rId8"/>
      <w:footerReference w:type="even" r:id="rId9"/>
      <w:footerReference w:type="default" r:id="rId10"/>
      <w:pgSz w:w="16840" w:h="11907" w:orient="landscape" w:code="9"/>
      <w:pgMar w:top="567" w:right="1560" w:bottom="851" w:left="1134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B22D5" w14:textId="77777777" w:rsidR="00EE30A4" w:rsidRDefault="00EE30A4">
      <w:r>
        <w:separator/>
      </w:r>
    </w:p>
  </w:endnote>
  <w:endnote w:type="continuationSeparator" w:id="0">
    <w:p w14:paraId="0981AFE9" w14:textId="77777777" w:rsidR="00EE30A4" w:rsidRDefault="00EE3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2FBBE" w14:textId="77777777" w:rsidR="005F0A71" w:rsidRDefault="000E01D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5F0A71">
      <w:rPr>
        <w:noProof/>
      </w:rPr>
      <w:t>1</w:t>
    </w:r>
    <w:r>
      <w:rPr>
        <w:noProof/>
      </w:rPr>
      <w:fldChar w:fldCharType="end"/>
    </w:r>
  </w:p>
  <w:p w14:paraId="3EA06384" w14:textId="77777777" w:rsidR="005F0A71" w:rsidRDefault="005F0A71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826AD" w14:textId="77777777" w:rsidR="005F0A71" w:rsidRDefault="005F0A71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769C7" w14:textId="77777777" w:rsidR="00EE30A4" w:rsidRDefault="00EE30A4">
      <w:r>
        <w:separator/>
      </w:r>
    </w:p>
  </w:footnote>
  <w:footnote w:type="continuationSeparator" w:id="0">
    <w:p w14:paraId="2B6E94A4" w14:textId="77777777" w:rsidR="00EE30A4" w:rsidRDefault="00EE30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E2FBF" w14:textId="77777777" w:rsidR="005F0A71" w:rsidRDefault="00D060AD">
    <w:pPr>
      <w:framePr w:wrap="around" w:vAnchor="text" w:hAnchor="margin" w:xAlign="center" w:y="1"/>
    </w:pPr>
    <w:r>
      <w:fldChar w:fldCharType="begin"/>
    </w:r>
    <w:r w:rsidR="005F0A71">
      <w:instrText xml:space="preserve">PAGE  </w:instrText>
    </w:r>
    <w:r>
      <w:fldChar w:fldCharType="end"/>
    </w:r>
  </w:p>
  <w:p w14:paraId="1E8A8C27" w14:textId="77777777" w:rsidR="005F0A71" w:rsidRDefault="005F0A7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30E85" w14:textId="77777777" w:rsidR="005F0A71" w:rsidRDefault="000E01D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D0A92">
      <w:rPr>
        <w:noProof/>
      </w:rPr>
      <w:t>2</w:t>
    </w:r>
    <w:r>
      <w:rPr>
        <w:noProof/>
      </w:rPr>
      <w:fldChar w:fldCharType="end"/>
    </w:r>
  </w:p>
  <w:p w14:paraId="74F0F887" w14:textId="77777777" w:rsidR="005F0A71" w:rsidRDefault="005F0A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11C5"/>
    <w:multiLevelType w:val="hybridMultilevel"/>
    <w:tmpl w:val="DD708D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1203"/>
    <w:multiLevelType w:val="multilevel"/>
    <w:tmpl w:val="38AC7A90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  <w:rPr>
        <w:rFonts w:hint="default"/>
      </w:rPr>
    </w:lvl>
  </w:abstractNum>
  <w:abstractNum w:abstractNumId="2" w15:restartNumberingAfterBreak="0">
    <w:nsid w:val="09040DC3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04916"/>
    <w:multiLevelType w:val="hybridMultilevel"/>
    <w:tmpl w:val="F2B0E6C6"/>
    <w:lvl w:ilvl="0" w:tplc="8F204532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4" w15:restartNumberingAfterBreak="0">
    <w:nsid w:val="0AFC0943"/>
    <w:multiLevelType w:val="hybridMultilevel"/>
    <w:tmpl w:val="E0F0D6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F0923"/>
    <w:multiLevelType w:val="hybridMultilevel"/>
    <w:tmpl w:val="CA62C11E"/>
    <w:lvl w:ilvl="0" w:tplc="2C646D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B11CF"/>
    <w:multiLevelType w:val="hybridMultilevel"/>
    <w:tmpl w:val="F0D48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94758"/>
    <w:multiLevelType w:val="hybridMultilevel"/>
    <w:tmpl w:val="44DAE928"/>
    <w:lvl w:ilvl="0" w:tplc="A9802C2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0DB45EBE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D7E20"/>
    <w:multiLevelType w:val="hybridMultilevel"/>
    <w:tmpl w:val="2A3ED62E"/>
    <w:lvl w:ilvl="0" w:tplc="AB44CD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142F9"/>
    <w:multiLevelType w:val="hybridMultilevel"/>
    <w:tmpl w:val="1EBEAD7C"/>
    <w:lvl w:ilvl="0" w:tplc="26F85A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D279C"/>
    <w:multiLevelType w:val="multilevel"/>
    <w:tmpl w:val="991C33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23A407E0"/>
    <w:multiLevelType w:val="hybridMultilevel"/>
    <w:tmpl w:val="DDFCA1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53998"/>
    <w:multiLevelType w:val="hybridMultilevel"/>
    <w:tmpl w:val="459A8014"/>
    <w:lvl w:ilvl="0" w:tplc="CE74C00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E4679"/>
    <w:multiLevelType w:val="hybridMultilevel"/>
    <w:tmpl w:val="BE869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082CB6"/>
    <w:multiLevelType w:val="hybridMultilevel"/>
    <w:tmpl w:val="F0D487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5048B0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17" w15:restartNumberingAfterBreak="0">
    <w:nsid w:val="3A686DD6"/>
    <w:multiLevelType w:val="multilevel"/>
    <w:tmpl w:val="D122B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944" w:hanging="2160"/>
      </w:pPr>
      <w:rPr>
        <w:rFonts w:hint="default"/>
      </w:rPr>
    </w:lvl>
  </w:abstractNum>
  <w:abstractNum w:abstractNumId="18" w15:restartNumberingAfterBreak="0">
    <w:nsid w:val="3E36518D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178D9"/>
    <w:multiLevelType w:val="hybridMultilevel"/>
    <w:tmpl w:val="2A3ED62E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82C65"/>
    <w:multiLevelType w:val="hybridMultilevel"/>
    <w:tmpl w:val="AF168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212E95"/>
    <w:multiLevelType w:val="hybridMultilevel"/>
    <w:tmpl w:val="AF168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1C74F4"/>
    <w:multiLevelType w:val="hybridMultilevel"/>
    <w:tmpl w:val="FF82EBE8"/>
    <w:lvl w:ilvl="0" w:tplc="869CB57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DA64AE"/>
    <w:multiLevelType w:val="hybridMultilevel"/>
    <w:tmpl w:val="BE869B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3138EC"/>
    <w:multiLevelType w:val="hybridMultilevel"/>
    <w:tmpl w:val="706E84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8A6A2D"/>
    <w:multiLevelType w:val="hybridMultilevel"/>
    <w:tmpl w:val="3E8AB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A13163"/>
    <w:multiLevelType w:val="hybridMultilevel"/>
    <w:tmpl w:val="D8327A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1D5A73"/>
    <w:multiLevelType w:val="hybridMultilevel"/>
    <w:tmpl w:val="2272D6D6"/>
    <w:lvl w:ilvl="0" w:tplc="4F306408">
      <w:start w:val="1"/>
      <w:numFmt w:val="decimal"/>
      <w:lvlText w:val="%1)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632C658D"/>
    <w:multiLevelType w:val="multilevel"/>
    <w:tmpl w:val="352094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65AC36DB"/>
    <w:multiLevelType w:val="multilevel"/>
    <w:tmpl w:val="43F0E1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0" w15:restartNumberingAfterBreak="0">
    <w:nsid w:val="6911780E"/>
    <w:multiLevelType w:val="hybridMultilevel"/>
    <w:tmpl w:val="6D249356"/>
    <w:lvl w:ilvl="0" w:tplc="8D78C72C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31" w15:restartNumberingAfterBreak="0">
    <w:nsid w:val="6D1C29B4"/>
    <w:multiLevelType w:val="hybridMultilevel"/>
    <w:tmpl w:val="B4F81FF8"/>
    <w:lvl w:ilvl="0" w:tplc="DE98F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1316FC"/>
    <w:multiLevelType w:val="multilevel"/>
    <w:tmpl w:val="E0A6C5C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3" w15:restartNumberingAfterBreak="0">
    <w:nsid w:val="70FE1F94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34" w15:restartNumberingAfterBreak="0">
    <w:nsid w:val="7BFB3037"/>
    <w:multiLevelType w:val="hybridMultilevel"/>
    <w:tmpl w:val="DC2C215C"/>
    <w:lvl w:ilvl="0" w:tplc="6AFA7CC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83B6D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0733785">
    <w:abstractNumId w:val="1"/>
  </w:num>
  <w:num w:numId="2" w16cid:durableId="1188981181">
    <w:abstractNumId w:val="30"/>
  </w:num>
  <w:num w:numId="3" w16cid:durableId="1512060944">
    <w:abstractNumId w:val="29"/>
  </w:num>
  <w:num w:numId="4" w16cid:durableId="719401804">
    <w:abstractNumId w:val="11"/>
  </w:num>
  <w:num w:numId="5" w16cid:durableId="1224944615">
    <w:abstractNumId w:val="4"/>
  </w:num>
  <w:num w:numId="6" w16cid:durableId="563030745">
    <w:abstractNumId w:val="35"/>
  </w:num>
  <w:num w:numId="7" w16cid:durableId="1763916840">
    <w:abstractNumId w:val="8"/>
  </w:num>
  <w:num w:numId="8" w16cid:durableId="1309701838">
    <w:abstractNumId w:val="7"/>
  </w:num>
  <w:num w:numId="9" w16cid:durableId="524177598">
    <w:abstractNumId w:val="14"/>
  </w:num>
  <w:num w:numId="10" w16cid:durableId="1279490227">
    <w:abstractNumId w:val="3"/>
  </w:num>
  <w:num w:numId="11" w16cid:durableId="1210875546">
    <w:abstractNumId w:val="28"/>
  </w:num>
  <w:num w:numId="12" w16cid:durableId="1351301405">
    <w:abstractNumId w:val="32"/>
  </w:num>
  <w:num w:numId="13" w16cid:durableId="1363552809">
    <w:abstractNumId w:val="17"/>
  </w:num>
  <w:num w:numId="14" w16cid:durableId="1011879934">
    <w:abstractNumId w:val="22"/>
  </w:num>
  <w:num w:numId="15" w16cid:durableId="774786971">
    <w:abstractNumId w:val="23"/>
  </w:num>
  <w:num w:numId="16" w16cid:durableId="99377409">
    <w:abstractNumId w:val="25"/>
  </w:num>
  <w:num w:numId="17" w16cid:durableId="1171599587">
    <w:abstractNumId w:val="33"/>
  </w:num>
  <w:num w:numId="18" w16cid:durableId="1062798712">
    <w:abstractNumId w:val="31"/>
  </w:num>
  <w:num w:numId="19" w16cid:durableId="1448084966">
    <w:abstractNumId w:val="6"/>
  </w:num>
  <w:num w:numId="20" w16cid:durableId="154615531">
    <w:abstractNumId w:val="15"/>
  </w:num>
  <w:num w:numId="21" w16cid:durableId="247423041">
    <w:abstractNumId w:val="12"/>
  </w:num>
  <w:num w:numId="22" w16cid:durableId="967710029">
    <w:abstractNumId w:val="26"/>
  </w:num>
  <w:num w:numId="23" w16cid:durableId="1800492831">
    <w:abstractNumId w:val="5"/>
  </w:num>
  <w:num w:numId="24" w16cid:durableId="1728532225">
    <w:abstractNumId w:val="10"/>
  </w:num>
  <w:num w:numId="25" w16cid:durableId="1291595330">
    <w:abstractNumId w:val="13"/>
  </w:num>
  <w:num w:numId="26" w16cid:durableId="1536649604">
    <w:abstractNumId w:val="16"/>
  </w:num>
  <w:num w:numId="27" w16cid:durableId="587736400">
    <w:abstractNumId w:val="24"/>
  </w:num>
  <w:num w:numId="28" w16cid:durableId="1737782934">
    <w:abstractNumId w:val="27"/>
  </w:num>
  <w:num w:numId="29" w16cid:durableId="829642554">
    <w:abstractNumId w:val="20"/>
  </w:num>
  <w:num w:numId="30" w16cid:durableId="128402030">
    <w:abstractNumId w:val="34"/>
  </w:num>
  <w:num w:numId="31" w16cid:durableId="1258059451">
    <w:abstractNumId w:val="21"/>
  </w:num>
  <w:num w:numId="32" w16cid:durableId="888108408">
    <w:abstractNumId w:val="18"/>
  </w:num>
  <w:num w:numId="33" w16cid:durableId="1064716122">
    <w:abstractNumId w:val="0"/>
  </w:num>
  <w:num w:numId="34" w16cid:durableId="376590796">
    <w:abstractNumId w:val="2"/>
  </w:num>
  <w:num w:numId="35" w16cid:durableId="341443061">
    <w:abstractNumId w:val="9"/>
  </w:num>
  <w:num w:numId="36" w16cid:durableId="170605799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E2"/>
    <w:rsid w:val="000137D7"/>
    <w:rsid w:val="00014920"/>
    <w:rsid w:val="00021A87"/>
    <w:rsid w:val="00035ABC"/>
    <w:rsid w:val="00036193"/>
    <w:rsid w:val="000366F3"/>
    <w:rsid w:val="00042CF6"/>
    <w:rsid w:val="00051066"/>
    <w:rsid w:val="0006208F"/>
    <w:rsid w:val="00071AC1"/>
    <w:rsid w:val="00081D97"/>
    <w:rsid w:val="00085DCE"/>
    <w:rsid w:val="000868D2"/>
    <w:rsid w:val="000979E2"/>
    <w:rsid w:val="000B4A0E"/>
    <w:rsid w:val="000D75F1"/>
    <w:rsid w:val="000E01D3"/>
    <w:rsid w:val="000E3313"/>
    <w:rsid w:val="001009C3"/>
    <w:rsid w:val="00112664"/>
    <w:rsid w:val="0012177D"/>
    <w:rsid w:val="001243E3"/>
    <w:rsid w:val="00125315"/>
    <w:rsid w:val="001450B0"/>
    <w:rsid w:val="001647A8"/>
    <w:rsid w:val="0017083F"/>
    <w:rsid w:val="0017593F"/>
    <w:rsid w:val="00186181"/>
    <w:rsid w:val="001A27D3"/>
    <w:rsid w:val="001B0570"/>
    <w:rsid w:val="001B11D0"/>
    <w:rsid w:val="001B1C43"/>
    <w:rsid w:val="001C5360"/>
    <w:rsid w:val="001C6CAF"/>
    <w:rsid w:val="001D785E"/>
    <w:rsid w:val="00204BD3"/>
    <w:rsid w:val="00205244"/>
    <w:rsid w:val="0021074E"/>
    <w:rsid w:val="0022505B"/>
    <w:rsid w:val="00232907"/>
    <w:rsid w:val="00233C50"/>
    <w:rsid w:val="00236AEA"/>
    <w:rsid w:val="00254CB7"/>
    <w:rsid w:val="0025722C"/>
    <w:rsid w:val="0027213D"/>
    <w:rsid w:val="002912CE"/>
    <w:rsid w:val="00296756"/>
    <w:rsid w:val="002A5318"/>
    <w:rsid w:val="002A68E9"/>
    <w:rsid w:val="002B5E0B"/>
    <w:rsid w:val="002C2A72"/>
    <w:rsid w:val="002D37EF"/>
    <w:rsid w:val="003012C6"/>
    <w:rsid w:val="00303589"/>
    <w:rsid w:val="0031498C"/>
    <w:rsid w:val="00316C4C"/>
    <w:rsid w:val="0032477F"/>
    <w:rsid w:val="00331EFD"/>
    <w:rsid w:val="00336E8F"/>
    <w:rsid w:val="00345905"/>
    <w:rsid w:val="00357C05"/>
    <w:rsid w:val="0036108E"/>
    <w:rsid w:val="003615D3"/>
    <w:rsid w:val="003771F6"/>
    <w:rsid w:val="00380407"/>
    <w:rsid w:val="00381DB1"/>
    <w:rsid w:val="00382EC6"/>
    <w:rsid w:val="003859EA"/>
    <w:rsid w:val="00385F5E"/>
    <w:rsid w:val="00386A66"/>
    <w:rsid w:val="0039126C"/>
    <w:rsid w:val="003C00A9"/>
    <w:rsid w:val="003C177B"/>
    <w:rsid w:val="003C2899"/>
    <w:rsid w:val="003C2B5A"/>
    <w:rsid w:val="003E7736"/>
    <w:rsid w:val="003F6CC1"/>
    <w:rsid w:val="00400D51"/>
    <w:rsid w:val="00422805"/>
    <w:rsid w:val="00425E34"/>
    <w:rsid w:val="00440B33"/>
    <w:rsid w:val="004412AC"/>
    <w:rsid w:val="00443FAF"/>
    <w:rsid w:val="004534CD"/>
    <w:rsid w:val="00481314"/>
    <w:rsid w:val="004853F0"/>
    <w:rsid w:val="0049763A"/>
    <w:rsid w:val="004B052C"/>
    <w:rsid w:val="004C1BC7"/>
    <w:rsid w:val="004C7A28"/>
    <w:rsid w:val="004D18DF"/>
    <w:rsid w:val="004F06EE"/>
    <w:rsid w:val="004F4B51"/>
    <w:rsid w:val="00506589"/>
    <w:rsid w:val="00510121"/>
    <w:rsid w:val="00512D15"/>
    <w:rsid w:val="00514634"/>
    <w:rsid w:val="00525A05"/>
    <w:rsid w:val="005522B1"/>
    <w:rsid w:val="00581959"/>
    <w:rsid w:val="00586421"/>
    <w:rsid w:val="0058674F"/>
    <w:rsid w:val="00587585"/>
    <w:rsid w:val="005A431A"/>
    <w:rsid w:val="005C1975"/>
    <w:rsid w:val="005C52EC"/>
    <w:rsid w:val="005C5898"/>
    <w:rsid w:val="005E556C"/>
    <w:rsid w:val="005F0A71"/>
    <w:rsid w:val="005F364C"/>
    <w:rsid w:val="005F7B5A"/>
    <w:rsid w:val="006304A1"/>
    <w:rsid w:val="00646F2E"/>
    <w:rsid w:val="0065054C"/>
    <w:rsid w:val="006626B0"/>
    <w:rsid w:val="0067115F"/>
    <w:rsid w:val="00676E77"/>
    <w:rsid w:val="00695EF5"/>
    <w:rsid w:val="00697FD5"/>
    <w:rsid w:val="006A2C0F"/>
    <w:rsid w:val="006A77CE"/>
    <w:rsid w:val="006B283E"/>
    <w:rsid w:val="006C04CD"/>
    <w:rsid w:val="006C6810"/>
    <w:rsid w:val="006D5331"/>
    <w:rsid w:val="006E1F46"/>
    <w:rsid w:val="006F01F2"/>
    <w:rsid w:val="006F2EAC"/>
    <w:rsid w:val="007001AE"/>
    <w:rsid w:val="007004A3"/>
    <w:rsid w:val="007157B1"/>
    <w:rsid w:val="00721CC3"/>
    <w:rsid w:val="007356CC"/>
    <w:rsid w:val="00743020"/>
    <w:rsid w:val="00746633"/>
    <w:rsid w:val="00750CEF"/>
    <w:rsid w:val="00756AB6"/>
    <w:rsid w:val="00761140"/>
    <w:rsid w:val="00766C54"/>
    <w:rsid w:val="00766E75"/>
    <w:rsid w:val="007858BD"/>
    <w:rsid w:val="00791A9D"/>
    <w:rsid w:val="00797D6E"/>
    <w:rsid w:val="007A5E8D"/>
    <w:rsid w:val="007B30DB"/>
    <w:rsid w:val="007C48E5"/>
    <w:rsid w:val="007D53BD"/>
    <w:rsid w:val="007F09D6"/>
    <w:rsid w:val="007F31DE"/>
    <w:rsid w:val="00802CFE"/>
    <w:rsid w:val="00813760"/>
    <w:rsid w:val="00813BEC"/>
    <w:rsid w:val="00820E2B"/>
    <w:rsid w:val="00824080"/>
    <w:rsid w:val="008434A9"/>
    <w:rsid w:val="00843EE1"/>
    <w:rsid w:val="00855431"/>
    <w:rsid w:val="00856384"/>
    <w:rsid w:val="00870228"/>
    <w:rsid w:val="00873008"/>
    <w:rsid w:val="008858AC"/>
    <w:rsid w:val="00887EF5"/>
    <w:rsid w:val="008A4F0F"/>
    <w:rsid w:val="008C629A"/>
    <w:rsid w:val="008F6EB0"/>
    <w:rsid w:val="00911625"/>
    <w:rsid w:val="00914A48"/>
    <w:rsid w:val="00925B84"/>
    <w:rsid w:val="00941ED6"/>
    <w:rsid w:val="00946EE6"/>
    <w:rsid w:val="00966592"/>
    <w:rsid w:val="009708C7"/>
    <w:rsid w:val="00970FCE"/>
    <w:rsid w:val="0097172D"/>
    <w:rsid w:val="00971FC4"/>
    <w:rsid w:val="00973B6B"/>
    <w:rsid w:val="00975170"/>
    <w:rsid w:val="00983598"/>
    <w:rsid w:val="00993109"/>
    <w:rsid w:val="0099460C"/>
    <w:rsid w:val="009B0652"/>
    <w:rsid w:val="009C0F15"/>
    <w:rsid w:val="009C2687"/>
    <w:rsid w:val="009C6223"/>
    <w:rsid w:val="00A04D6C"/>
    <w:rsid w:val="00A17511"/>
    <w:rsid w:val="00A35485"/>
    <w:rsid w:val="00A431CE"/>
    <w:rsid w:val="00A45148"/>
    <w:rsid w:val="00A62732"/>
    <w:rsid w:val="00A62E98"/>
    <w:rsid w:val="00A67D26"/>
    <w:rsid w:val="00A705B1"/>
    <w:rsid w:val="00A75367"/>
    <w:rsid w:val="00A75CD8"/>
    <w:rsid w:val="00A75DDB"/>
    <w:rsid w:val="00A8014F"/>
    <w:rsid w:val="00A813DF"/>
    <w:rsid w:val="00A918AD"/>
    <w:rsid w:val="00A93E5A"/>
    <w:rsid w:val="00AA1E65"/>
    <w:rsid w:val="00AB17F3"/>
    <w:rsid w:val="00AB1867"/>
    <w:rsid w:val="00AE56F1"/>
    <w:rsid w:val="00AE7521"/>
    <w:rsid w:val="00AF0C46"/>
    <w:rsid w:val="00AF673F"/>
    <w:rsid w:val="00AF75DC"/>
    <w:rsid w:val="00B06AF1"/>
    <w:rsid w:val="00B06EF1"/>
    <w:rsid w:val="00B1160A"/>
    <w:rsid w:val="00B11B42"/>
    <w:rsid w:val="00B237E4"/>
    <w:rsid w:val="00B327DF"/>
    <w:rsid w:val="00B33259"/>
    <w:rsid w:val="00B708EA"/>
    <w:rsid w:val="00BA7FB1"/>
    <w:rsid w:val="00BB3E39"/>
    <w:rsid w:val="00BB4BEE"/>
    <w:rsid w:val="00BB721C"/>
    <w:rsid w:val="00BB74CD"/>
    <w:rsid w:val="00BD07CE"/>
    <w:rsid w:val="00BD4798"/>
    <w:rsid w:val="00BF27E0"/>
    <w:rsid w:val="00BF3954"/>
    <w:rsid w:val="00C024E7"/>
    <w:rsid w:val="00C14DF2"/>
    <w:rsid w:val="00C37255"/>
    <w:rsid w:val="00C40C51"/>
    <w:rsid w:val="00C613B4"/>
    <w:rsid w:val="00C635DC"/>
    <w:rsid w:val="00C7505F"/>
    <w:rsid w:val="00C83EBE"/>
    <w:rsid w:val="00C95C36"/>
    <w:rsid w:val="00CB02D9"/>
    <w:rsid w:val="00CB080C"/>
    <w:rsid w:val="00CB3840"/>
    <w:rsid w:val="00CB40D0"/>
    <w:rsid w:val="00CB4E29"/>
    <w:rsid w:val="00CB559C"/>
    <w:rsid w:val="00CC2B8D"/>
    <w:rsid w:val="00CC46BF"/>
    <w:rsid w:val="00CD03A8"/>
    <w:rsid w:val="00D048A6"/>
    <w:rsid w:val="00D060AD"/>
    <w:rsid w:val="00D125D0"/>
    <w:rsid w:val="00D32F8B"/>
    <w:rsid w:val="00D34781"/>
    <w:rsid w:val="00D4675B"/>
    <w:rsid w:val="00D62804"/>
    <w:rsid w:val="00D71494"/>
    <w:rsid w:val="00D715AA"/>
    <w:rsid w:val="00D81BB7"/>
    <w:rsid w:val="00D95C1F"/>
    <w:rsid w:val="00DA47A4"/>
    <w:rsid w:val="00DB124C"/>
    <w:rsid w:val="00DB2CEF"/>
    <w:rsid w:val="00DC11EF"/>
    <w:rsid w:val="00DC694A"/>
    <w:rsid w:val="00DC7CC6"/>
    <w:rsid w:val="00DE48F3"/>
    <w:rsid w:val="00DF45D4"/>
    <w:rsid w:val="00DF7F97"/>
    <w:rsid w:val="00E073E4"/>
    <w:rsid w:val="00E11D12"/>
    <w:rsid w:val="00E239A7"/>
    <w:rsid w:val="00E51082"/>
    <w:rsid w:val="00E60055"/>
    <w:rsid w:val="00E718F9"/>
    <w:rsid w:val="00E818BA"/>
    <w:rsid w:val="00E843B9"/>
    <w:rsid w:val="00E956FD"/>
    <w:rsid w:val="00E95E9C"/>
    <w:rsid w:val="00E9768B"/>
    <w:rsid w:val="00EA641F"/>
    <w:rsid w:val="00ED0A92"/>
    <w:rsid w:val="00EE30A4"/>
    <w:rsid w:val="00EE312B"/>
    <w:rsid w:val="00F30120"/>
    <w:rsid w:val="00F30E71"/>
    <w:rsid w:val="00F31977"/>
    <w:rsid w:val="00F33698"/>
    <w:rsid w:val="00F3437B"/>
    <w:rsid w:val="00F44E08"/>
    <w:rsid w:val="00F554AA"/>
    <w:rsid w:val="00F8420C"/>
    <w:rsid w:val="00F968F3"/>
    <w:rsid w:val="00FD0E8F"/>
    <w:rsid w:val="00FD34AA"/>
    <w:rsid w:val="00FF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5649CC"/>
  <w15:docId w15:val="{8DFAC059-14E9-4C9D-8F7E-E01687E78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56F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af4">
    <w:name w:val="List Paragraph"/>
    <w:basedOn w:val="a"/>
    <w:uiPriority w:val="34"/>
    <w:qFormat/>
    <w:rsid w:val="00BF3954"/>
    <w:pPr>
      <w:ind w:left="720"/>
      <w:contextualSpacing/>
    </w:pPr>
  </w:style>
  <w:style w:type="paragraph" w:styleId="af5">
    <w:name w:val="endnote text"/>
    <w:basedOn w:val="a"/>
    <w:link w:val="af6"/>
    <w:uiPriority w:val="99"/>
    <w:semiHidden/>
    <w:unhideWhenUsed/>
    <w:rsid w:val="004F4B51"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F4B51"/>
  </w:style>
  <w:style w:type="character" w:styleId="af7">
    <w:name w:val="endnote reference"/>
    <w:basedOn w:val="a0"/>
    <w:uiPriority w:val="99"/>
    <w:semiHidden/>
    <w:unhideWhenUsed/>
    <w:rsid w:val="004F4B51"/>
    <w:rPr>
      <w:rFonts w:cs="Times New Roman"/>
      <w:vertAlign w:val="superscript"/>
    </w:rPr>
  </w:style>
  <w:style w:type="paragraph" w:customStyle="1" w:styleId="ConsPlusNormal">
    <w:name w:val="ConsPlusNormal"/>
    <w:rsid w:val="00AA1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8">
    <w:name w:val="Body Text Indent"/>
    <w:basedOn w:val="a"/>
    <w:link w:val="af9"/>
    <w:semiHidden/>
    <w:unhideWhenUsed/>
    <w:rsid w:val="0050658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semiHidden/>
    <w:rsid w:val="00506589"/>
    <w:rPr>
      <w:sz w:val="28"/>
    </w:rPr>
  </w:style>
  <w:style w:type="paragraph" w:styleId="3">
    <w:name w:val="Body Text 3"/>
    <w:basedOn w:val="a"/>
    <w:link w:val="30"/>
    <w:uiPriority w:val="99"/>
    <w:rsid w:val="0050658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06589"/>
    <w:rPr>
      <w:sz w:val="16"/>
      <w:szCs w:val="16"/>
    </w:rPr>
  </w:style>
  <w:style w:type="paragraph" w:customStyle="1" w:styleId="ConsPlusTitle">
    <w:name w:val="ConsPlusTitle"/>
    <w:rsid w:val="005065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3\08.&#1055;&#1088;&#1086;&#1076;&#1086;&#1083;&#1100;&#1085;&#1099;&#1081;%20&#1073;&#1083;&#1072;&#1085;&#1082;%20&#1054;&#1041;&#1056;&#1040;&#1047;&#1045;&#1062;%202023%20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08.Продольный бланк ОБРАЗЕЦ 2023 Распоряжение.dotx</Template>
  <TotalTime>6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1</cp:lastModifiedBy>
  <cp:revision>2</cp:revision>
  <cp:lastPrinted>2026-02-24T03:55:00Z</cp:lastPrinted>
  <dcterms:created xsi:type="dcterms:W3CDTF">2026-02-24T04:02:00Z</dcterms:created>
  <dcterms:modified xsi:type="dcterms:W3CDTF">2026-02-24T04:02:00Z</dcterms:modified>
</cp:coreProperties>
</file>