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102E9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6.45pt;height:165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AC1EB0" w:rsidRPr="00375A2A" w:rsidRDefault="00C40189" w:rsidP="00C40189">
                  <w:pPr>
                    <w:jc w:val="both"/>
                    <w:rPr>
                      <w:b/>
                      <w:szCs w:val="28"/>
                    </w:rPr>
                  </w:pPr>
                  <w:r w:rsidRPr="00375A2A">
                    <w:rPr>
                      <w:b/>
                      <w:szCs w:val="28"/>
                    </w:rPr>
                    <w:t xml:space="preserve">О </w:t>
                  </w:r>
                  <w:r w:rsidR="00375A2A">
                    <w:rPr>
                      <w:b/>
                      <w:szCs w:val="28"/>
                    </w:rPr>
                    <w:t>внесении изменений в решение территориальной избирательной комиссии Косинского муниципального округа от 06.08.2019 № 72/02-3 "Об утверждении схемы избирательных округов для проведения выборов депутатов Думы Косинского муниципального округа"</w:t>
                  </w:r>
                  <w:r w:rsidR="00974094" w:rsidRPr="00375A2A">
                    <w:rPr>
                      <w:b/>
                      <w:szCs w:val="28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75201E" w:rsidRDefault="00FC0BC5" w:rsidP="0075201E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2</w:t>
                  </w:r>
                  <w:r w:rsidR="005C159B">
                    <w:rPr>
                      <w:szCs w:val="28"/>
                    </w:rPr>
                    <w:t>6</w:t>
                  </w:r>
                  <w:r>
                    <w:rPr>
                      <w:szCs w:val="28"/>
                    </w:rPr>
                    <w:t>.0</w:t>
                  </w:r>
                  <w:r w:rsidR="00AB021E">
                    <w:rPr>
                      <w:szCs w:val="28"/>
                    </w:rPr>
                    <w:t>2</w:t>
                  </w:r>
                  <w:r>
                    <w:rPr>
                      <w:szCs w:val="28"/>
                    </w:rPr>
                    <w:t>.202</w:t>
                  </w:r>
                  <w:r w:rsidR="00AB021E">
                    <w:rPr>
                      <w:szCs w:val="28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B919C7" w:rsidRDefault="00AB021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106</w:t>
                  </w:r>
                  <w:r w:rsidR="00FC0BC5">
                    <w:rPr>
                      <w:szCs w:val="28"/>
                    </w:rPr>
                    <w:t>/0</w:t>
                  </w:r>
                  <w:r>
                    <w:rPr>
                      <w:szCs w:val="28"/>
                    </w:rPr>
                    <w:t>1</w:t>
                  </w:r>
                  <w:r w:rsidR="00FC0BC5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4B2790" w:rsidRDefault="004B2790" w:rsidP="008A164C">
      <w:pPr>
        <w:ind w:firstLine="567"/>
        <w:jc w:val="both"/>
        <w:rPr>
          <w:szCs w:val="28"/>
        </w:rPr>
      </w:pPr>
      <w:bookmarkStart w:id="0" w:name="_GoBack"/>
      <w:bookmarkEnd w:id="0"/>
    </w:p>
    <w:p w:rsidR="00FF43EA" w:rsidRDefault="00FF43EA" w:rsidP="00FF43EA">
      <w:pPr>
        <w:pStyle w:val="af6"/>
        <w:ind w:firstLine="567"/>
        <w:jc w:val="both"/>
        <w:rPr>
          <w:szCs w:val="28"/>
        </w:rPr>
      </w:pPr>
    </w:p>
    <w:p w:rsidR="00F90165" w:rsidRDefault="00F90165" w:rsidP="00AC4F5B">
      <w:pPr>
        <w:pStyle w:val="af6"/>
        <w:ind w:firstLine="567"/>
        <w:jc w:val="both"/>
      </w:pPr>
    </w:p>
    <w:p w:rsidR="00062248" w:rsidRDefault="00062248" w:rsidP="00BB5E32">
      <w:pPr>
        <w:pStyle w:val="af6"/>
        <w:ind w:firstLine="567"/>
        <w:jc w:val="both"/>
      </w:pPr>
    </w:p>
    <w:p w:rsidR="00C40189" w:rsidRDefault="00C40189" w:rsidP="00BB5E32">
      <w:pPr>
        <w:pStyle w:val="af6"/>
        <w:ind w:firstLine="567"/>
        <w:jc w:val="both"/>
        <w:rPr>
          <w:szCs w:val="28"/>
        </w:rPr>
      </w:pPr>
    </w:p>
    <w:p w:rsidR="00C40189" w:rsidRDefault="00C40189" w:rsidP="00BB5E32">
      <w:pPr>
        <w:pStyle w:val="af6"/>
        <w:ind w:firstLine="567"/>
        <w:jc w:val="both"/>
        <w:rPr>
          <w:szCs w:val="28"/>
        </w:rPr>
      </w:pPr>
    </w:p>
    <w:p w:rsidR="006B4292" w:rsidRDefault="006B4292" w:rsidP="007D4174">
      <w:pPr>
        <w:pStyle w:val="af6"/>
        <w:ind w:firstLine="567"/>
        <w:jc w:val="both"/>
        <w:rPr>
          <w:szCs w:val="28"/>
        </w:rPr>
      </w:pPr>
    </w:p>
    <w:p w:rsidR="007D4174" w:rsidRDefault="008E6E27" w:rsidP="007D4174">
      <w:pPr>
        <w:pStyle w:val="af6"/>
        <w:ind w:firstLine="567"/>
        <w:jc w:val="both"/>
        <w:rPr>
          <w:szCs w:val="28"/>
        </w:rPr>
      </w:pPr>
      <w:r w:rsidRPr="00FC0BC5">
        <w:rPr>
          <w:szCs w:val="28"/>
        </w:rPr>
        <w:t xml:space="preserve">В соответствии </w:t>
      </w:r>
      <w:r w:rsidRPr="00FC0BC5">
        <w:rPr>
          <w:rFonts w:eastAsia="Calibri"/>
          <w:szCs w:val="28"/>
          <w:lang w:eastAsia="en-US"/>
        </w:rPr>
        <w:t>со статьей 18 Федерального закона от 12.06.2002 № 67-</w:t>
      </w:r>
      <w:r>
        <w:rPr>
          <w:rFonts w:eastAsia="Calibri"/>
          <w:szCs w:val="28"/>
          <w:lang w:eastAsia="en-US"/>
        </w:rPr>
        <w:t>ФЗ «Об основных гарантиях избирательных прав и права на участие в референдуме граждан Российской Федерации»</w:t>
      </w:r>
      <w:r w:rsidR="003862F4">
        <w:rPr>
          <w:rFonts w:eastAsia="Calibri"/>
          <w:szCs w:val="28"/>
          <w:lang w:eastAsia="en-US"/>
        </w:rPr>
        <w:t xml:space="preserve">, </w:t>
      </w:r>
      <w:r w:rsidR="00AB021E">
        <w:rPr>
          <w:rFonts w:eastAsia="Calibri"/>
          <w:szCs w:val="28"/>
          <w:lang w:eastAsia="en-US"/>
        </w:rPr>
        <w:t xml:space="preserve">Закона Пермского края от 22.01.2026 г. № 497 -ПК " Об административно-территориальных изменениях в Косинском административном районе Пермского края и о внесении изменений в отдельные законы Пермской области и Пермского края" </w:t>
      </w:r>
      <w:r w:rsidR="003862F4">
        <w:rPr>
          <w:rFonts w:eastAsia="Calibri"/>
          <w:szCs w:val="28"/>
          <w:lang w:eastAsia="en-US"/>
        </w:rPr>
        <w:t>в целях уточнения адресообразующих элементов, входящих в описание границ избирательных округов для проведения выборов депутатов Косинского муниципального округа</w:t>
      </w:r>
      <w:r w:rsidR="009F149A" w:rsidRPr="008E6E27">
        <w:rPr>
          <w:szCs w:val="28"/>
        </w:rPr>
        <w:t xml:space="preserve">, </w:t>
      </w:r>
    </w:p>
    <w:p w:rsidR="006B4292" w:rsidRPr="007420D5" w:rsidRDefault="006B4292" w:rsidP="006B4292">
      <w:pPr>
        <w:jc w:val="center"/>
        <w:rPr>
          <w:szCs w:val="28"/>
        </w:rPr>
      </w:pPr>
      <w:r w:rsidRPr="007420D5">
        <w:rPr>
          <w:szCs w:val="28"/>
        </w:rPr>
        <w:t xml:space="preserve">комиссия </w:t>
      </w:r>
      <w:r>
        <w:rPr>
          <w:szCs w:val="28"/>
        </w:rPr>
        <w:t xml:space="preserve">   </w:t>
      </w:r>
      <w:r w:rsidRPr="007420D5">
        <w:rPr>
          <w:szCs w:val="28"/>
        </w:rPr>
        <w:t>р</w:t>
      </w:r>
      <w:r>
        <w:rPr>
          <w:szCs w:val="28"/>
        </w:rPr>
        <w:t xml:space="preserve"> </w:t>
      </w:r>
      <w:r w:rsidRPr="007420D5">
        <w:rPr>
          <w:szCs w:val="28"/>
        </w:rPr>
        <w:t>е</w:t>
      </w:r>
      <w:r>
        <w:rPr>
          <w:szCs w:val="28"/>
        </w:rPr>
        <w:t xml:space="preserve"> </w:t>
      </w:r>
      <w:r w:rsidRPr="007420D5">
        <w:rPr>
          <w:szCs w:val="28"/>
        </w:rPr>
        <w:t>ш</w:t>
      </w:r>
      <w:r>
        <w:rPr>
          <w:szCs w:val="28"/>
        </w:rPr>
        <w:t xml:space="preserve"> </w:t>
      </w:r>
      <w:r w:rsidRPr="007420D5">
        <w:rPr>
          <w:szCs w:val="28"/>
        </w:rPr>
        <w:t>а</w:t>
      </w:r>
      <w:r>
        <w:rPr>
          <w:szCs w:val="28"/>
        </w:rPr>
        <w:t xml:space="preserve"> е т</w:t>
      </w:r>
      <w:r w:rsidRPr="007420D5">
        <w:rPr>
          <w:szCs w:val="28"/>
        </w:rPr>
        <w:t>:</w:t>
      </w:r>
    </w:p>
    <w:p w:rsidR="00C846DC" w:rsidRPr="008E6E27" w:rsidRDefault="00C846DC" w:rsidP="007D4174">
      <w:pPr>
        <w:pStyle w:val="af6"/>
        <w:ind w:firstLine="567"/>
        <w:jc w:val="both"/>
        <w:rPr>
          <w:b/>
          <w:szCs w:val="28"/>
        </w:rPr>
      </w:pPr>
    </w:p>
    <w:p w:rsidR="006B4292" w:rsidRDefault="0004304D" w:rsidP="00CB1498">
      <w:pPr>
        <w:pStyle w:val="af6"/>
        <w:ind w:firstLine="567"/>
        <w:jc w:val="both"/>
        <w:rPr>
          <w:szCs w:val="28"/>
        </w:rPr>
      </w:pPr>
      <w:r w:rsidRPr="006B4292">
        <w:rPr>
          <w:szCs w:val="28"/>
        </w:rPr>
        <w:t xml:space="preserve">1. </w:t>
      </w:r>
      <w:r w:rsidR="0090685C">
        <w:rPr>
          <w:szCs w:val="28"/>
        </w:rPr>
        <w:t xml:space="preserve">Внести в </w:t>
      </w:r>
      <w:r w:rsidR="0090685C" w:rsidRPr="001114A4">
        <w:rPr>
          <w:szCs w:val="28"/>
        </w:rPr>
        <w:t>приложение № 1 к решению территориальной избирательной комиссии Косинского муниципального округа от 06.08.2019</w:t>
      </w:r>
      <w:r w:rsidR="001114A4" w:rsidRPr="001114A4">
        <w:rPr>
          <w:szCs w:val="28"/>
        </w:rPr>
        <w:t xml:space="preserve"> № 72/02-3 "Об утверждении схемы избирательных округов для проведения выборов депутатов Думы Косинского муниципального округа"</w:t>
      </w:r>
      <w:r w:rsidR="001114A4">
        <w:rPr>
          <w:szCs w:val="28"/>
        </w:rPr>
        <w:t xml:space="preserve"> следующие изменения:</w:t>
      </w:r>
    </w:p>
    <w:p w:rsidR="007C482A" w:rsidRDefault="007C482A" w:rsidP="00CB1498">
      <w:pPr>
        <w:pStyle w:val="af6"/>
        <w:ind w:firstLine="567"/>
        <w:jc w:val="both"/>
        <w:rPr>
          <w:szCs w:val="28"/>
        </w:rPr>
      </w:pPr>
    </w:p>
    <w:p w:rsidR="002139B9" w:rsidRDefault="007C482A" w:rsidP="002139B9">
      <w:pPr>
        <w:pStyle w:val="af6"/>
        <w:ind w:firstLine="567"/>
        <w:jc w:val="both"/>
        <w:rPr>
          <w:szCs w:val="28"/>
        </w:rPr>
      </w:pPr>
      <w:r>
        <w:rPr>
          <w:szCs w:val="28"/>
        </w:rPr>
        <w:t>1.2.</w:t>
      </w:r>
      <w:r w:rsidR="002139B9">
        <w:rPr>
          <w:szCs w:val="28"/>
        </w:rPr>
        <w:t xml:space="preserve"> </w:t>
      </w:r>
      <w:r w:rsidR="002139B9" w:rsidRPr="00FC0BC5">
        <w:rPr>
          <w:szCs w:val="28"/>
        </w:rPr>
        <w:t>в третьем</w:t>
      </w:r>
      <w:r w:rsidR="002139B9">
        <w:rPr>
          <w:szCs w:val="28"/>
        </w:rPr>
        <w:t xml:space="preserve"> абзаце описания трехмандатного избирательного округа № 2:</w:t>
      </w:r>
    </w:p>
    <w:p w:rsidR="006B4292" w:rsidRPr="001114A4" w:rsidRDefault="002139B9" w:rsidP="00AB021E">
      <w:pPr>
        <w:pStyle w:val="af6"/>
        <w:ind w:firstLine="567"/>
        <w:jc w:val="both"/>
        <w:rPr>
          <w:szCs w:val="28"/>
        </w:rPr>
      </w:pPr>
      <w:r w:rsidRPr="00FC0BC5">
        <w:rPr>
          <w:szCs w:val="28"/>
        </w:rPr>
        <w:t xml:space="preserve">а) </w:t>
      </w:r>
      <w:r w:rsidR="00AB021E">
        <w:rPr>
          <w:szCs w:val="28"/>
        </w:rPr>
        <w:t>исключить деревню</w:t>
      </w:r>
      <w:r w:rsidR="00AA6715" w:rsidRPr="00FC0BC5">
        <w:rPr>
          <w:szCs w:val="28"/>
        </w:rPr>
        <w:t xml:space="preserve"> "Красильниково</w:t>
      </w:r>
      <w:r w:rsidR="00AB021E">
        <w:rPr>
          <w:szCs w:val="28"/>
        </w:rPr>
        <w:t>.</w:t>
      </w:r>
      <w:r w:rsidR="00AA6715" w:rsidRPr="00FC0BC5">
        <w:rPr>
          <w:szCs w:val="28"/>
        </w:rPr>
        <w:t xml:space="preserve">" </w:t>
      </w:r>
    </w:p>
    <w:p w:rsidR="00AA6715" w:rsidRPr="00B10EE8" w:rsidRDefault="00FC0BC5" w:rsidP="00FC0BC5">
      <w:pPr>
        <w:pStyle w:val="af6"/>
        <w:tabs>
          <w:tab w:val="left" w:pos="2325"/>
        </w:tabs>
        <w:ind w:firstLine="567"/>
        <w:jc w:val="both"/>
        <w:rPr>
          <w:i/>
          <w:color w:val="FF0000"/>
          <w:szCs w:val="28"/>
        </w:rPr>
      </w:pPr>
      <w:r>
        <w:rPr>
          <w:szCs w:val="28"/>
        </w:rPr>
        <w:tab/>
      </w:r>
    </w:p>
    <w:p w:rsidR="00AA6715" w:rsidRPr="00B10EE8" w:rsidRDefault="00AA6715" w:rsidP="00AA6715">
      <w:pPr>
        <w:pStyle w:val="af6"/>
        <w:ind w:firstLine="567"/>
        <w:jc w:val="both"/>
        <w:rPr>
          <w:szCs w:val="28"/>
        </w:rPr>
      </w:pPr>
      <w:r w:rsidRPr="00FC0BC5">
        <w:rPr>
          <w:szCs w:val="28"/>
        </w:rPr>
        <w:t>третий абзац описания трехмандатного избирательного округа № 2</w:t>
      </w:r>
      <w:r w:rsidRPr="00B10EE8">
        <w:rPr>
          <w:szCs w:val="28"/>
        </w:rPr>
        <w:t xml:space="preserve"> изложить в следующей редакции:</w:t>
      </w:r>
    </w:p>
    <w:p w:rsidR="00AA6715" w:rsidRPr="006E1566" w:rsidRDefault="00AA6715" w:rsidP="006E1566">
      <w:pPr>
        <w:pStyle w:val="af6"/>
        <w:ind w:firstLine="567"/>
        <w:jc w:val="both"/>
        <w:rPr>
          <w:szCs w:val="28"/>
        </w:rPr>
      </w:pPr>
      <w:r w:rsidRPr="006E1566">
        <w:rPr>
          <w:szCs w:val="28"/>
        </w:rPr>
        <w:t>"Избирательный округ образован в границах части населенных пунктов муниципального образования "Косинский муниципальный округ Пермского края":</w:t>
      </w:r>
    </w:p>
    <w:p w:rsidR="006E1566" w:rsidRPr="00487F86" w:rsidRDefault="006E1566" w:rsidP="006E1566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487F86">
        <w:rPr>
          <w:color w:val="000000"/>
          <w:szCs w:val="28"/>
        </w:rPr>
        <w:t xml:space="preserve">часть села Косы: </w:t>
      </w:r>
      <w:r w:rsidRPr="00827B3D">
        <w:rPr>
          <w:color w:val="FF0000"/>
          <w:szCs w:val="28"/>
        </w:rPr>
        <w:t>ул.Березовая</w:t>
      </w:r>
      <w:r w:rsidRPr="00487F86">
        <w:rPr>
          <w:color w:val="000000"/>
          <w:szCs w:val="28"/>
        </w:rPr>
        <w:t xml:space="preserve">, ул.Кирова, ул.Кирпичная, ул.Мира, ул.Молодежная, ул.Пермяцкая, ул.Пролетарская, ул.Советская, ул.Фадеева; </w:t>
      </w:r>
    </w:p>
    <w:p w:rsidR="00AA6715" w:rsidRDefault="006E1566" w:rsidP="006E1566">
      <w:pPr>
        <w:pStyle w:val="af6"/>
        <w:ind w:firstLine="567"/>
        <w:jc w:val="both"/>
        <w:rPr>
          <w:color w:val="000000"/>
          <w:szCs w:val="28"/>
        </w:rPr>
      </w:pPr>
      <w:r w:rsidRPr="00487F86">
        <w:rPr>
          <w:color w:val="000000"/>
          <w:szCs w:val="28"/>
        </w:rPr>
        <w:lastRenderedPageBreak/>
        <w:t xml:space="preserve">деревни: </w:t>
      </w:r>
      <w:r w:rsidR="00487F86" w:rsidRPr="00487F86">
        <w:rPr>
          <w:color w:val="000000"/>
          <w:szCs w:val="28"/>
        </w:rPr>
        <w:t>Бачманово</w:t>
      </w:r>
      <w:r w:rsidR="00487F86">
        <w:rPr>
          <w:color w:val="000000"/>
          <w:szCs w:val="28"/>
        </w:rPr>
        <w:t>,</w:t>
      </w:r>
      <w:r w:rsidR="00487F86" w:rsidRPr="00487F86">
        <w:rPr>
          <w:color w:val="000000"/>
          <w:szCs w:val="28"/>
        </w:rPr>
        <w:t xml:space="preserve"> Гортлуд</w:t>
      </w:r>
      <w:r w:rsidR="00487F86">
        <w:rPr>
          <w:color w:val="000000"/>
          <w:szCs w:val="28"/>
        </w:rPr>
        <w:t>, ,</w:t>
      </w:r>
      <w:r w:rsidR="00487F86" w:rsidRPr="00487F86">
        <w:rPr>
          <w:color w:val="000000"/>
          <w:szCs w:val="28"/>
        </w:rPr>
        <w:t xml:space="preserve"> </w:t>
      </w:r>
      <w:r w:rsidRPr="00487F86">
        <w:rPr>
          <w:color w:val="000000"/>
          <w:szCs w:val="28"/>
        </w:rPr>
        <w:t xml:space="preserve">Новое Гущино, </w:t>
      </w:r>
      <w:r w:rsidR="00487F86" w:rsidRPr="00487F86">
        <w:rPr>
          <w:color w:val="000000"/>
          <w:szCs w:val="28"/>
        </w:rPr>
        <w:t>Пыдосово</w:t>
      </w:r>
      <w:r w:rsidR="00487F86">
        <w:rPr>
          <w:color w:val="000000"/>
          <w:szCs w:val="28"/>
        </w:rPr>
        <w:t>,</w:t>
      </w:r>
      <w:r w:rsidR="00487F86" w:rsidRPr="00487F86">
        <w:rPr>
          <w:color w:val="000000"/>
          <w:szCs w:val="28"/>
        </w:rPr>
        <w:t xml:space="preserve"> Среднее Бачманово</w:t>
      </w:r>
      <w:r w:rsidR="00487F86">
        <w:rPr>
          <w:color w:val="000000"/>
          <w:szCs w:val="28"/>
        </w:rPr>
        <w:t>,</w:t>
      </w:r>
      <w:r w:rsidR="00487F86" w:rsidRPr="00487F86">
        <w:rPr>
          <w:color w:val="000000"/>
          <w:szCs w:val="28"/>
        </w:rPr>
        <w:t xml:space="preserve"> </w:t>
      </w:r>
      <w:r w:rsidRPr="00487F86">
        <w:rPr>
          <w:color w:val="000000"/>
          <w:szCs w:val="28"/>
        </w:rPr>
        <w:t>Старое Гущино, Чирково</w:t>
      </w:r>
      <w:r w:rsidR="00487F86">
        <w:rPr>
          <w:color w:val="000000"/>
          <w:szCs w:val="28"/>
        </w:rPr>
        <w:t>"</w:t>
      </w:r>
      <w:r w:rsidRPr="00487F86">
        <w:rPr>
          <w:color w:val="000000"/>
          <w:szCs w:val="28"/>
        </w:rPr>
        <w:t>.</w:t>
      </w:r>
    </w:p>
    <w:p w:rsidR="00487F86" w:rsidRDefault="00487F86" w:rsidP="006E1566">
      <w:pPr>
        <w:pStyle w:val="af6"/>
        <w:ind w:firstLine="567"/>
        <w:jc w:val="both"/>
        <w:rPr>
          <w:color w:val="000000"/>
          <w:szCs w:val="28"/>
        </w:rPr>
      </w:pPr>
    </w:p>
    <w:p w:rsidR="00C376FE" w:rsidRDefault="00487F86" w:rsidP="00C376FE">
      <w:pPr>
        <w:pStyle w:val="af6"/>
        <w:ind w:firstLine="567"/>
        <w:jc w:val="both"/>
        <w:rPr>
          <w:szCs w:val="28"/>
        </w:rPr>
      </w:pPr>
      <w:r>
        <w:rPr>
          <w:color w:val="000000"/>
          <w:szCs w:val="28"/>
        </w:rPr>
        <w:t xml:space="preserve">1.3. </w:t>
      </w:r>
      <w:r w:rsidR="00C376FE">
        <w:rPr>
          <w:szCs w:val="28"/>
        </w:rPr>
        <w:t xml:space="preserve">в </w:t>
      </w:r>
      <w:r w:rsidR="00C376FE" w:rsidRPr="00FC0BC5">
        <w:rPr>
          <w:szCs w:val="28"/>
        </w:rPr>
        <w:t>третьем</w:t>
      </w:r>
      <w:r w:rsidR="00C376FE">
        <w:rPr>
          <w:szCs w:val="28"/>
        </w:rPr>
        <w:t xml:space="preserve"> абзаце описания трехмандатного избирательного округа № 3:</w:t>
      </w:r>
    </w:p>
    <w:p w:rsidR="00C376FE" w:rsidRDefault="00C376FE" w:rsidP="00C376FE">
      <w:pPr>
        <w:pStyle w:val="af6"/>
        <w:ind w:firstLine="567"/>
        <w:jc w:val="both"/>
        <w:rPr>
          <w:szCs w:val="28"/>
        </w:rPr>
      </w:pPr>
      <w:r w:rsidRPr="00FC0BC5">
        <w:rPr>
          <w:szCs w:val="28"/>
        </w:rPr>
        <w:t xml:space="preserve">а) </w:t>
      </w:r>
      <w:r w:rsidR="00AB021E">
        <w:rPr>
          <w:szCs w:val="28"/>
        </w:rPr>
        <w:t>исключить деревню</w:t>
      </w:r>
      <w:r w:rsidRPr="00FC0BC5">
        <w:rPr>
          <w:szCs w:val="28"/>
        </w:rPr>
        <w:t xml:space="preserve"> "Селище</w:t>
      </w:r>
      <w:r w:rsidR="00AB021E">
        <w:rPr>
          <w:szCs w:val="28"/>
        </w:rPr>
        <w:t>".</w:t>
      </w:r>
    </w:p>
    <w:p w:rsidR="00C376FE" w:rsidRDefault="00C376FE" w:rsidP="00C376FE">
      <w:pPr>
        <w:pStyle w:val="af6"/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</w:p>
    <w:p w:rsidR="00C376FE" w:rsidRPr="00B10EE8" w:rsidRDefault="00C376FE" w:rsidP="00C376FE">
      <w:pPr>
        <w:pStyle w:val="af6"/>
        <w:ind w:firstLine="567"/>
        <w:jc w:val="both"/>
        <w:rPr>
          <w:szCs w:val="28"/>
        </w:rPr>
      </w:pPr>
      <w:r w:rsidRPr="00FC0BC5">
        <w:rPr>
          <w:szCs w:val="28"/>
        </w:rPr>
        <w:t xml:space="preserve">третий абзац описания трехмандатного избирательного округа № </w:t>
      </w:r>
      <w:r w:rsidR="00633503" w:rsidRPr="00FC0BC5">
        <w:rPr>
          <w:szCs w:val="28"/>
        </w:rPr>
        <w:t>3</w:t>
      </w:r>
      <w:r w:rsidRPr="00FC0BC5">
        <w:rPr>
          <w:szCs w:val="28"/>
        </w:rPr>
        <w:t xml:space="preserve"> изложить в следующей редакции:</w:t>
      </w:r>
    </w:p>
    <w:p w:rsidR="00C376FE" w:rsidRDefault="00C376FE" w:rsidP="00C376FE">
      <w:pPr>
        <w:pStyle w:val="af6"/>
        <w:ind w:firstLine="567"/>
        <w:jc w:val="both"/>
        <w:rPr>
          <w:szCs w:val="28"/>
        </w:rPr>
      </w:pPr>
      <w:r w:rsidRPr="006E1566">
        <w:rPr>
          <w:szCs w:val="28"/>
        </w:rPr>
        <w:t>"Избирательный округ образован в границах части населенных пунктов муниципального образования "Косинский муниципальный округ Пермского края":</w:t>
      </w:r>
    </w:p>
    <w:p w:rsidR="00633503" w:rsidRDefault="00633503" w:rsidP="00C376FE">
      <w:pPr>
        <w:pStyle w:val="af6"/>
        <w:ind w:firstLine="567"/>
        <w:jc w:val="both"/>
        <w:rPr>
          <w:szCs w:val="28"/>
        </w:rPr>
      </w:pPr>
      <w:r w:rsidRPr="00521B22">
        <w:rPr>
          <w:color w:val="000000"/>
          <w:szCs w:val="28"/>
        </w:rPr>
        <w:t xml:space="preserve">поселки: Горки, Лочь-Сай; </w:t>
      </w:r>
      <w:r w:rsidRPr="00633503">
        <w:rPr>
          <w:color w:val="000000"/>
          <w:szCs w:val="28"/>
        </w:rPr>
        <w:t>Новая Светлица,</w:t>
      </w:r>
      <w:r w:rsidRPr="00633503">
        <w:rPr>
          <w:szCs w:val="28"/>
        </w:rPr>
        <w:t xml:space="preserve"> Усть-Коса</w:t>
      </w:r>
      <w:r>
        <w:rPr>
          <w:szCs w:val="28"/>
        </w:rPr>
        <w:t>;</w:t>
      </w:r>
    </w:p>
    <w:p w:rsidR="00F10CDF" w:rsidRPr="00F10CDF" w:rsidRDefault="00C376FE" w:rsidP="00F10CDF">
      <w:pPr>
        <w:pStyle w:val="af6"/>
        <w:ind w:firstLine="567"/>
        <w:rPr>
          <w:szCs w:val="28"/>
        </w:rPr>
      </w:pPr>
      <w:r w:rsidRPr="00C376FE">
        <w:rPr>
          <w:color w:val="000000"/>
          <w:szCs w:val="28"/>
        </w:rPr>
        <w:t>сел</w:t>
      </w:r>
      <w:r w:rsidR="00633503">
        <w:rPr>
          <w:color w:val="000000"/>
          <w:szCs w:val="28"/>
        </w:rPr>
        <w:t>а:</w:t>
      </w:r>
      <w:r w:rsidRPr="00C376FE">
        <w:rPr>
          <w:color w:val="000000"/>
          <w:szCs w:val="28"/>
        </w:rPr>
        <w:t xml:space="preserve"> Пуксиб; </w:t>
      </w:r>
      <w:r w:rsidR="00F10CDF" w:rsidRPr="00F10CDF">
        <w:rPr>
          <w:szCs w:val="28"/>
        </w:rPr>
        <w:t>Чураки;</w:t>
      </w:r>
    </w:p>
    <w:p w:rsidR="00C376FE" w:rsidRDefault="00C376FE" w:rsidP="00C376FE">
      <w:pPr>
        <w:pStyle w:val="af6"/>
        <w:ind w:firstLine="567"/>
        <w:jc w:val="both"/>
        <w:rPr>
          <w:szCs w:val="28"/>
        </w:rPr>
      </w:pPr>
      <w:r w:rsidRPr="00C376FE">
        <w:rPr>
          <w:color w:val="000000"/>
          <w:szCs w:val="28"/>
        </w:rPr>
        <w:t xml:space="preserve">деревни: </w:t>
      </w:r>
      <w:r w:rsidR="00633503" w:rsidRPr="00521B22">
        <w:rPr>
          <w:color w:val="000000"/>
          <w:szCs w:val="28"/>
        </w:rPr>
        <w:t>Андроново</w:t>
      </w:r>
      <w:r w:rsidR="00633503">
        <w:rPr>
          <w:color w:val="000000"/>
          <w:szCs w:val="28"/>
        </w:rPr>
        <w:t>,</w:t>
      </w:r>
      <w:r w:rsidR="00633503" w:rsidRPr="00C376FE">
        <w:rPr>
          <w:color w:val="000000"/>
          <w:szCs w:val="28"/>
        </w:rPr>
        <w:t xml:space="preserve"> </w:t>
      </w:r>
      <w:r w:rsidRPr="00C376FE">
        <w:rPr>
          <w:color w:val="000000"/>
          <w:szCs w:val="28"/>
        </w:rPr>
        <w:t>Варыш, Войвыл</w:t>
      </w:r>
      <w:r w:rsidR="0078263E">
        <w:rPr>
          <w:color w:val="000000"/>
          <w:szCs w:val="28"/>
        </w:rPr>
        <w:t>,</w:t>
      </w:r>
      <w:r w:rsidR="00633503" w:rsidRPr="00633503">
        <w:rPr>
          <w:color w:val="000000"/>
          <w:szCs w:val="28"/>
        </w:rPr>
        <w:t xml:space="preserve"> </w:t>
      </w:r>
      <w:r w:rsidR="00633503" w:rsidRPr="00F10CDF">
        <w:rPr>
          <w:szCs w:val="28"/>
        </w:rPr>
        <w:t>Гришкино</w:t>
      </w:r>
      <w:r w:rsidR="0078263E">
        <w:rPr>
          <w:szCs w:val="28"/>
        </w:rPr>
        <w:t>,</w:t>
      </w:r>
      <w:r w:rsidR="00633503" w:rsidRPr="00521B22">
        <w:rPr>
          <w:color w:val="000000"/>
          <w:szCs w:val="28"/>
        </w:rPr>
        <w:t xml:space="preserve"> Дедеруй</w:t>
      </w:r>
      <w:r w:rsidR="00633503">
        <w:rPr>
          <w:color w:val="000000"/>
          <w:szCs w:val="28"/>
        </w:rPr>
        <w:t>,</w:t>
      </w:r>
      <w:r w:rsidR="00633503" w:rsidRPr="00633503">
        <w:rPr>
          <w:szCs w:val="28"/>
        </w:rPr>
        <w:t xml:space="preserve"> </w:t>
      </w:r>
      <w:r w:rsidR="00633503" w:rsidRPr="00F10CDF">
        <w:rPr>
          <w:szCs w:val="28"/>
        </w:rPr>
        <w:t>Демидово, Денино</w:t>
      </w:r>
      <w:r w:rsidR="00633503">
        <w:rPr>
          <w:szCs w:val="28"/>
        </w:rPr>
        <w:t>,</w:t>
      </w:r>
      <w:r w:rsidR="00633503" w:rsidRPr="00633503">
        <w:rPr>
          <w:szCs w:val="28"/>
        </w:rPr>
        <w:t xml:space="preserve"> </w:t>
      </w:r>
      <w:r w:rsidR="00633503" w:rsidRPr="00F10CDF">
        <w:rPr>
          <w:szCs w:val="28"/>
        </w:rPr>
        <w:t>Зинково</w:t>
      </w:r>
      <w:r w:rsidR="0078263E">
        <w:rPr>
          <w:szCs w:val="28"/>
        </w:rPr>
        <w:t>,</w:t>
      </w:r>
      <w:r w:rsidR="00633503">
        <w:rPr>
          <w:szCs w:val="28"/>
        </w:rPr>
        <w:t xml:space="preserve"> </w:t>
      </w:r>
      <w:r w:rsidR="00633503" w:rsidRPr="00F10CDF">
        <w:rPr>
          <w:szCs w:val="28"/>
        </w:rPr>
        <w:t>Киршино</w:t>
      </w:r>
      <w:r w:rsidR="0078263E">
        <w:rPr>
          <w:szCs w:val="28"/>
        </w:rPr>
        <w:t>,</w:t>
      </w:r>
      <w:r w:rsidR="00633503">
        <w:rPr>
          <w:szCs w:val="28"/>
        </w:rPr>
        <w:t xml:space="preserve"> </w:t>
      </w:r>
      <w:r w:rsidR="00633503" w:rsidRPr="00521B22">
        <w:rPr>
          <w:color w:val="000000"/>
          <w:szCs w:val="28"/>
        </w:rPr>
        <w:t>Краснобай</w:t>
      </w:r>
      <w:r w:rsidR="0078263E">
        <w:rPr>
          <w:color w:val="000000"/>
          <w:szCs w:val="28"/>
        </w:rPr>
        <w:t>,</w:t>
      </w:r>
      <w:r w:rsidR="00633503" w:rsidRPr="00633503">
        <w:rPr>
          <w:color w:val="000000"/>
          <w:szCs w:val="28"/>
        </w:rPr>
        <w:t xml:space="preserve"> </w:t>
      </w:r>
      <w:r w:rsidR="00633503" w:rsidRPr="00521B22">
        <w:rPr>
          <w:color w:val="000000"/>
          <w:szCs w:val="28"/>
        </w:rPr>
        <w:t>Левичи</w:t>
      </w:r>
      <w:r w:rsidR="0078263E">
        <w:rPr>
          <w:color w:val="000000"/>
          <w:szCs w:val="28"/>
        </w:rPr>
        <w:t>,</w:t>
      </w:r>
      <w:r w:rsidR="00633503" w:rsidRPr="00633503">
        <w:rPr>
          <w:szCs w:val="28"/>
        </w:rPr>
        <w:t xml:space="preserve"> </w:t>
      </w:r>
      <w:r w:rsidR="00633503" w:rsidRPr="00F10CDF">
        <w:rPr>
          <w:szCs w:val="28"/>
        </w:rPr>
        <w:t>Лямпино</w:t>
      </w:r>
      <w:r w:rsidR="0078263E">
        <w:rPr>
          <w:szCs w:val="28"/>
        </w:rPr>
        <w:t>,</w:t>
      </w:r>
      <w:r w:rsidR="00633503" w:rsidRPr="00633503">
        <w:rPr>
          <w:szCs w:val="28"/>
        </w:rPr>
        <w:t xml:space="preserve"> </w:t>
      </w:r>
      <w:r w:rsidR="00633503" w:rsidRPr="00F10CDF">
        <w:rPr>
          <w:szCs w:val="28"/>
        </w:rPr>
        <w:t>Новожилово</w:t>
      </w:r>
      <w:r w:rsidR="0078263E">
        <w:rPr>
          <w:szCs w:val="28"/>
        </w:rPr>
        <w:t>,</w:t>
      </w:r>
      <w:r w:rsidR="00633503" w:rsidRPr="00633503">
        <w:rPr>
          <w:color w:val="000000"/>
          <w:szCs w:val="28"/>
        </w:rPr>
        <w:t xml:space="preserve"> </w:t>
      </w:r>
      <w:r w:rsidR="00633503" w:rsidRPr="00633503">
        <w:rPr>
          <w:szCs w:val="28"/>
        </w:rPr>
        <w:t xml:space="preserve"> </w:t>
      </w:r>
      <w:r w:rsidR="00633503" w:rsidRPr="00F10CDF">
        <w:rPr>
          <w:szCs w:val="28"/>
        </w:rPr>
        <w:t>Шалам</w:t>
      </w:r>
      <w:r w:rsidR="00633503">
        <w:rPr>
          <w:szCs w:val="28"/>
        </w:rPr>
        <w:t>.</w:t>
      </w:r>
    </w:p>
    <w:p w:rsidR="00046709" w:rsidRPr="00C376FE" w:rsidRDefault="00046709" w:rsidP="00C376FE">
      <w:pPr>
        <w:pStyle w:val="af6"/>
        <w:ind w:firstLine="567"/>
        <w:jc w:val="both"/>
        <w:rPr>
          <w:szCs w:val="28"/>
        </w:rPr>
      </w:pPr>
      <w:r>
        <w:rPr>
          <w:szCs w:val="28"/>
        </w:rPr>
        <w:t xml:space="preserve">1.4. в </w:t>
      </w:r>
      <w:r w:rsidRPr="00FC0BC5">
        <w:rPr>
          <w:szCs w:val="28"/>
        </w:rPr>
        <w:t>третьем</w:t>
      </w:r>
      <w:r>
        <w:rPr>
          <w:szCs w:val="28"/>
        </w:rPr>
        <w:t xml:space="preserve"> абзаце описания трехмандатного избирательного округа № 4:</w:t>
      </w:r>
    </w:p>
    <w:p w:rsidR="00F10CDF" w:rsidRDefault="00AB021E" w:rsidP="00F10CDF">
      <w:pPr>
        <w:pStyle w:val="af6"/>
        <w:ind w:firstLine="567"/>
        <w:jc w:val="both"/>
        <w:rPr>
          <w:szCs w:val="28"/>
        </w:rPr>
      </w:pPr>
      <w:r>
        <w:rPr>
          <w:szCs w:val="28"/>
        </w:rPr>
        <w:t>а) исключить слово поселок "Одань"</w:t>
      </w:r>
      <w:r w:rsidR="003E7326">
        <w:rPr>
          <w:szCs w:val="28"/>
        </w:rPr>
        <w:t>.</w:t>
      </w:r>
    </w:p>
    <w:p w:rsidR="00A35421" w:rsidRPr="00972E7A" w:rsidRDefault="00B7348D" w:rsidP="00A35421">
      <w:pPr>
        <w:pStyle w:val="af6"/>
        <w:ind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="00A35421">
        <w:rPr>
          <w:szCs w:val="28"/>
        </w:rPr>
        <w:t>Р</w:t>
      </w:r>
      <w:r w:rsidR="00A35421" w:rsidRPr="00972E7A">
        <w:rPr>
          <w:szCs w:val="28"/>
        </w:rPr>
        <w:t>азместить настоящее решение на официальном сайте территориальной избирательной комиссии Косинского муниципального округа в информационно-телекоммуникационной сети "Интернет" (http://81t003.permkrai.ru).</w:t>
      </w:r>
    </w:p>
    <w:p w:rsidR="00B7348D" w:rsidRDefault="00B7348D" w:rsidP="00F10CDF">
      <w:pPr>
        <w:pStyle w:val="af6"/>
        <w:ind w:firstLine="567"/>
        <w:jc w:val="both"/>
        <w:rPr>
          <w:szCs w:val="28"/>
        </w:rPr>
      </w:pPr>
    </w:p>
    <w:p w:rsidR="00CA325A" w:rsidRPr="006B4292" w:rsidRDefault="00A35421" w:rsidP="0004304D">
      <w:pPr>
        <w:tabs>
          <w:tab w:val="left" w:pos="7371"/>
        </w:tabs>
        <w:ind w:firstLine="567"/>
        <w:jc w:val="both"/>
        <w:rPr>
          <w:szCs w:val="28"/>
        </w:rPr>
      </w:pPr>
      <w:r>
        <w:rPr>
          <w:szCs w:val="28"/>
        </w:rPr>
        <w:t>3</w:t>
      </w:r>
      <w:r w:rsidR="00985980" w:rsidRPr="00487F86">
        <w:rPr>
          <w:szCs w:val="28"/>
        </w:rPr>
        <w:t xml:space="preserve">. </w:t>
      </w:r>
      <w:r w:rsidR="006A4D3B" w:rsidRPr="00487F86">
        <w:rPr>
          <w:szCs w:val="28"/>
        </w:rPr>
        <w:t>Возложить контроль за исполнением решения на председателя территориальной избирательной</w:t>
      </w:r>
      <w:r w:rsidR="006A4D3B" w:rsidRPr="006B4292">
        <w:rPr>
          <w:szCs w:val="28"/>
        </w:rPr>
        <w:t xml:space="preserve"> комиссии Косинского муниципального округа </w:t>
      </w:r>
      <w:r w:rsidR="007C5A21">
        <w:rPr>
          <w:szCs w:val="28"/>
        </w:rPr>
        <w:t>Чугайнову В.А.</w:t>
      </w:r>
    </w:p>
    <w:p w:rsidR="00277283" w:rsidRPr="00B9669B" w:rsidRDefault="00277283" w:rsidP="0004304D">
      <w:pPr>
        <w:tabs>
          <w:tab w:val="left" w:pos="7371"/>
        </w:tabs>
        <w:ind w:firstLine="567"/>
        <w:jc w:val="both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B10EE8" w:rsidTr="000E3CA8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B10EE8" w:rsidRDefault="00E843B9">
            <w:pPr>
              <w:pStyle w:val="a7"/>
              <w:ind w:firstLine="0"/>
              <w:rPr>
                <w:szCs w:val="28"/>
              </w:rPr>
            </w:pPr>
            <w:r w:rsidRPr="00B10EE8">
              <w:rPr>
                <w:szCs w:val="28"/>
              </w:rPr>
              <w:t>Председатель</w:t>
            </w:r>
            <w:r w:rsidR="00FD0E8F" w:rsidRPr="00B10EE8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B10EE8" w:rsidRDefault="00280EE5" w:rsidP="003E7326">
            <w:pPr>
              <w:pStyle w:val="a7"/>
              <w:tabs>
                <w:tab w:val="left" w:pos="210"/>
                <w:tab w:val="right" w:pos="4022"/>
              </w:tabs>
              <w:ind w:firstLine="0"/>
              <w:jc w:val="left"/>
              <w:rPr>
                <w:szCs w:val="28"/>
              </w:rPr>
            </w:pPr>
            <w:r w:rsidRPr="00B10EE8">
              <w:rPr>
                <w:szCs w:val="28"/>
              </w:rPr>
              <w:tab/>
              <w:t xml:space="preserve">                       </w:t>
            </w:r>
            <w:r w:rsidR="00E272B2" w:rsidRPr="00B10EE8">
              <w:rPr>
                <w:szCs w:val="28"/>
              </w:rPr>
              <w:t xml:space="preserve">    </w:t>
            </w:r>
            <w:r w:rsidR="007C5A21">
              <w:rPr>
                <w:szCs w:val="28"/>
              </w:rPr>
              <w:t>В.А.Чугайнова</w:t>
            </w:r>
            <w:r w:rsidR="00E272B2" w:rsidRPr="00B10EE8">
              <w:rPr>
                <w:szCs w:val="28"/>
              </w:rPr>
              <w:t xml:space="preserve"> </w:t>
            </w:r>
            <w:r w:rsidRPr="00B10EE8">
              <w:rPr>
                <w:szCs w:val="28"/>
              </w:rPr>
              <w:t xml:space="preserve">  </w:t>
            </w:r>
          </w:p>
        </w:tc>
      </w:tr>
      <w:tr w:rsidR="00911625" w:rsidRPr="00B10EE8" w:rsidTr="000E3CA8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B10EE8" w:rsidRDefault="00280EE5">
            <w:pPr>
              <w:pStyle w:val="a7"/>
              <w:ind w:firstLine="0"/>
              <w:rPr>
                <w:szCs w:val="28"/>
              </w:rPr>
            </w:pPr>
            <w:r w:rsidRPr="00B10EE8">
              <w:rPr>
                <w:szCs w:val="28"/>
              </w:rPr>
              <w:t xml:space="preserve"> 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B10EE8" w:rsidRDefault="00911625">
            <w:pPr>
              <w:pStyle w:val="a7"/>
              <w:ind w:firstLine="0"/>
              <w:jc w:val="right"/>
              <w:rPr>
                <w:szCs w:val="28"/>
              </w:rPr>
            </w:pPr>
          </w:p>
        </w:tc>
      </w:tr>
      <w:tr w:rsidR="00911625" w:rsidRPr="00B10EE8" w:rsidTr="000E3CA8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B10EE8" w:rsidRDefault="00E843B9" w:rsidP="00E843B9">
            <w:pPr>
              <w:pStyle w:val="a7"/>
              <w:ind w:firstLine="0"/>
              <w:rPr>
                <w:szCs w:val="28"/>
              </w:rPr>
            </w:pPr>
            <w:r w:rsidRPr="00B10EE8">
              <w:rPr>
                <w:szCs w:val="28"/>
              </w:rPr>
              <w:t>Секретарь</w:t>
            </w:r>
            <w:r w:rsidR="00FD0E8F" w:rsidRPr="00B10EE8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B10EE8" w:rsidRDefault="00280EE5">
            <w:pPr>
              <w:pStyle w:val="a7"/>
              <w:ind w:firstLine="0"/>
              <w:jc w:val="right"/>
              <w:rPr>
                <w:szCs w:val="28"/>
              </w:rPr>
            </w:pPr>
            <w:r w:rsidRPr="00B10EE8">
              <w:rPr>
                <w:szCs w:val="28"/>
              </w:rPr>
              <w:t>Н.В. Чугайнова</w:t>
            </w:r>
          </w:p>
        </w:tc>
      </w:tr>
    </w:tbl>
    <w:p w:rsidR="00953C01" w:rsidRDefault="00953C01" w:rsidP="00953C01">
      <w:pPr>
        <w:tabs>
          <w:tab w:val="left" w:pos="184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953C01" w:rsidRPr="00263031" w:rsidRDefault="00953C01" w:rsidP="00953C01">
      <w:pPr>
        <w:tabs>
          <w:tab w:val="left" w:pos="1845"/>
        </w:tabs>
        <w:rPr>
          <w:sz w:val="24"/>
          <w:szCs w:val="24"/>
        </w:rPr>
      </w:pPr>
    </w:p>
    <w:sectPr w:rsidR="00953C01" w:rsidRPr="00263031" w:rsidSect="00E272B2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82D" w:rsidRDefault="00E4182D">
      <w:r>
        <w:separator/>
      </w:r>
    </w:p>
  </w:endnote>
  <w:endnote w:type="continuationSeparator" w:id="1">
    <w:p w:rsidR="00E4182D" w:rsidRDefault="00E418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02E9D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82D" w:rsidRDefault="00E4182D">
      <w:r>
        <w:separator/>
      </w:r>
    </w:p>
  </w:footnote>
  <w:footnote w:type="continuationSeparator" w:id="1">
    <w:p w:rsidR="00E4182D" w:rsidRDefault="00E418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02E9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2E379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КОСИНСКОГО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E589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2E379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Коса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85194"/>
    <w:multiLevelType w:val="hybridMultilevel"/>
    <w:tmpl w:val="B24222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30121B2"/>
    <w:multiLevelType w:val="hybridMultilevel"/>
    <w:tmpl w:val="F7367BE2"/>
    <w:lvl w:ilvl="0" w:tplc="8306019C">
      <w:start w:val="1"/>
      <w:numFmt w:val="decimal"/>
      <w:lvlText w:val="%1.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05EF8"/>
    <w:multiLevelType w:val="hybridMultilevel"/>
    <w:tmpl w:val="BE70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17B4D"/>
    <w:multiLevelType w:val="hybridMultilevel"/>
    <w:tmpl w:val="23863624"/>
    <w:lvl w:ilvl="0" w:tplc="C18CA29E">
      <w:start w:val="1"/>
      <w:numFmt w:val="decimal"/>
      <w:lvlText w:val="%1."/>
      <w:lvlJc w:val="left"/>
      <w:pPr>
        <w:tabs>
          <w:tab w:val="num" w:pos="942"/>
        </w:tabs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6DD37E7C"/>
    <w:multiLevelType w:val="hybridMultilevel"/>
    <w:tmpl w:val="269A5546"/>
    <w:lvl w:ilvl="0" w:tplc="67C8C3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2642"/>
  </w:hdrShapeDefaults>
  <w:footnotePr>
    <w:footnote w:id="0"/>
    <w:footnote w:id="1"/>
  </w:footnotePr>
  <w:endnotePr>
    <w:endnote w:id="0"/>
    <w:endnote w:id="1"/>
  </w:endnotePr>
  <w:compat/>
  <w:rsids>
    <w:rsidRoot w:val="00DE4F23"/>
    <w:rsid w:val="00001D85"/>
    <w:rsid w:val="00006735"/>
    <w:rsid w:val="00010E1F"/>
    <w:rsid w:val="000137D7"/>
    <w:rsid w:val="000140DC"/>
    <w:rsid w:val="00015F06"/>
    <w:rsid w:val="00025A34"/>
    <w:rsid w:val="00035ABC"/>
    <w:rsid w:val="0004304D"/>
    <w:rsid w:val="00045E67"/>
    <w:rsid w:val="00046709"/>
    <w:rsid w:val="00051066"/>
    <w:rsid w:val="00055C10"/>
    <w:rsid w:val="00062248"/>
    <w:rsid w:val="000758EB"/>
    <w:rsid w:val="00082C8A"/>
    <w:rsid w:val="00083B87"/>
    <w:rsid w:val="00085DCE"/>
    <w:rsid w:val="0008666A"/>
    <w:rsid w:val="000A2E6A"/>
    <w:rsid w:val="000A4F8D"/>
    <w:rsid w:val="000A7B29"/>
    <w:rsid w:val="000B4A0E"/>
    <w:rsid w:val="000D75F1"/>
    <w:rsid w:val="000E3CA8"/>
    <w:rsid w:val="00102E9D"/>
    <w:rsid w:val="001114A4"/>
    <w:rsid w:val="00117E77"/>
    <w:rsid w:val="001243E3"/>
    <w:rsid w:val="00125315"/>
    <w:rsid w:val="00127487"/>
    <w:rsid w:val="00127A31"/>
    <w:rsid w:val="001407FE"/>
    <w:rsid w:val="00154465"/>
    <w:rsid w:val="0015778D"/>
    <w:rsid w:val="00161222"/>
    <w:rsid w:val="0017083F"/>
    <w:rsid w:val="00170D09"/>
    <w:rsid w:val="0017181E"/>
    <w:rsid w:val="00183D42"/>
    <w:rsid w:val="00191628"/>
    <w:rsid w:val="001A39A9"/>
    <w:rsid w:val="001B059F"/>
    <w:rsid w:val="001D0E8D"/>
    <w:rsid w:val="001E0FDD"/>
    <w:rsid w:val="001F6B47"/>
    <w:rsid w:val="002026B4"/>
    <w:rsid w:val="00204D89"/>
    <w:rsid w:val="00205244"/>
    <w:rsid w:val="0021074E"/>
    <w:rsid w:val="0021074F"/>
    <w:rsid w:val="002112BC"/>
    <w:rsid w:val="002139B9"/>
    <w:rsid w:val="002145F4"/>
    <w:rsid w:val="00220411"/>
    <w:rsid w:val="00221D62"/>
    <w:rsid w:val="00227897"/>
    <w:rsid w:val="00232907"/>
    <w:rsid w:val="00232E5C"/>
    <w:rsid w:val="00233A4B"/>
    <w:rsid w:val="00236AEA"/>
    <w:rsid w:val="00244B25"/>
    <w:rsid w:val="00245B39"/>
    <w:rsid w:val="00254CB7"/>
    <w:rsid w:val="00255B6B"/>
    <w:rsid w:val="00255BE7"/>
    <w:rsid w:val="00277283"/>
    <w:rsid w:val="00280EE5"/>
    <w:rsid w:val="002853B9"/>
    <w:rsid w:val="00296537"/>
    <w:rsid w:val="0029672B"/>
    <w:rsid w:val="00296AD1"/>
    <w:rsid w:val="002A2C92"/>
    <w:rsid w:val="002C0256"/>
    <w:rsid w:val="002C2A72"/>
    <w:rsid w:val="002C342A"/>
    <w:rsid w:val="002C47C4"/>
    <w:rsid w:val="002C4985"/>
    <w:rsid w:val="002E379C"/>
    <w:rsid w:val="003012C6"/>
    <w:rsid w:val="0030215A"/>
    <w:rsid w:val="00303589"/>
    <w:rsid w:val="00305E98"/>
    <w:rsid w:val="0031274E"/>
    <w:rsid w:val="00321F79"/>
    <w:rsid w:val="00325DB6"/>
    <w:rsid w:val="00330016"/>
    <w:rsid w:val="00331EFD"/>
    <w:rsid w:val="00333EBD"/>
    <w:rsid w:val="00346EA4"/>
    <w:rsid w:val="00354FC3"/>
    <w:rsid w:val="003568CB"/>
    <w:rsid w:val="0036238D"/>
    <w:rsid w:val="00372AE9"/>
    <w:rsid w:val="00375A2A"/>
    <w:rsid w:val="00375FAD"/>
    <w:rsid w:val="0038021C"/>
    <w:rsid w:val="00380407"/>
    <w:rsid w:val="00382EC6"/>
    <w:rsid w:val="00385F5E"/>
    <w:rsid w:val="003862F4"/>
    <w:rsid w:val="00396177"/>
    <w:rsid w:val="003A56E5"/>
    <w:rsid w:val="003B248E"/>
    <w:rsid w:val="003C0729"/>
    <w:rsid w:val="003E55BC"/>
    <w:rsid w:val="003E7326"/>
    <w:rsid w:val="003E7736"/>
    <w:rsid w:val="004212BA"/>
    <w:rsid w:val="004247FE"/>
    <w:rsid w:val="00471354"/>
    <w:rsid w:val="00473FF1"/>
    <w:rsid w:val="00475801"/>
    <w:rsid w:val="00481314"/>
    <w:rsid w:val="00487830"/>
    <w:rsid w:val="00487F86"/>
    <w:rsid w:val="004A1A72"/>
    <w:rsid w:val="004A27F0"/>
    <w:rsid w:val="004B052C"/>
    <w:rsid w:val="004B2790"/>
    <w:rsid w:val="004C1BC7"/>
    <w:rsid w:val="004E0428"/>
    <w:rsid w:val="004E4B68"/>
    <w:rsid w:val="004F0FA4"/>
    <w:rsid w:val="004F3EC2"/>
    <w:rsid w:val="00512D15"/>
    <w:rsid w:val="00521B22"/>
    <w:rsid w:val="0052378C"/>
    <w:rsid w:val="00525A05"/>
    <w:rsid w:val="00531A3E"/>
    <w:rsid w:val="005343E5"/>
    <w:rsid w:val="005522B1"/>
    <w:rsid w:val="005565F2"/>
    <w:rsid w:val="005750F7"/>
    <w:rsid w:val="00585AEA"/>
    <w:rsid w:val="00586421"/>
    <w:rsid w:val="0058674F"/>
    <w:rsid w:val="00587D16"/>
    <w:rsid w:val="005947CD"/>
    <w:rsid w:val="00597E46"/>
    <w:rsid w:val="005A1967"/>
    <w:rsid w:val="005C159B"/>
    <w:rsid w:val="005C3BB5"/>
    <w:rsid w:val="005C5DAA"/>
    <w:rsid w:val="005E7C15"/>
    <w:rsid w:val="005F1792"/>
    <w:rsid w:val="005F2401"/>
    <w:rsid w:val="00606FA6"/>
    <w:rsid w:val="00611943"/>
    <w:rsid w:val="0062342D"/>
    <w:rsid w:val="006304A1"/>
    <w:rsid w:val="00633503"/>
    <w:rsid w:val="00651B7C"/>
    <w:rsid w:val="00663D81"/>
    <w:rsid w:val="0069086C"/>
    <w:rsid w:val="0069360A"/>
    <w:rsid w:val="00695EF5"/>
    <w:rsid w:val="00696C01"/>
    <w:rsid w:val="00697CAC"/>
    <w:rsid w:val="00697FD5"/>
    <w:rsid w:val="006A2C0F"/>
    <w:rsid w:val="006A490F"/>
    <w:rsid w:val="006A4D3B"/>
    <w:rsid w:val="006B0451"/>
    <w:rsid w:val="006B3F26"/>
    <w:rsid w:val="006B4292"/>
    <w:rsid w:val="006C04CD"/>
    <w:rsid w:val="006C3361"/>
    <w:rsid w:val="006D1811"/>
    <w:rsid w:val="006E1566"/>
    <w:rsid w:val="006E29A7"/>
    <w:rsid w:val="006E7EBB"/>
    <w:rsid w:val="006F01F2"/>
    <w:rsid w:val="00706ADB"/>
    <w:rsid w:val="00725D96"/>
    <w:rsid w:val="00743020"/>
    <w:rsid w:val="00750D49"/>
    <w:rsid w:val="00750F0A"/>
    <w:rsid w:val="0075201E"/>
    <w:rsid w:val="0075438D"/>
    <w:rsid w:val="00756AB6"/>
    <w:rsid w:val="00761140"/>
    <w:rsid w:val="00764AAC"/>
    <w:rsid w:val="00767633"/>
    <w:rsid w:val="0078114D"/>
    <w:rsid w:val="0078263E"/>
    <w:rsid w:val="00796325"/>
    <w:rsid w:val="00797266"/>
    <w:rsid w:val="007A5989"/>
    <w:rsid w:val="007C482A"/>
    <w:rsid w:val="007C5A21"/>
    <w:rsid w:val="007D4174"/>
    <w:rsid w:val="007E28F1"/>
    <w:rsid w:val="007F3F21"/>
    <w:rsid w:val="00812BAC"/>
    <w:rsid w:val="00813760"/>
    <w:rsid w:val="00827B3D"/>
    <w:rsid w:val="00832BB0"/>
    <w:rsid w:val="00840EF6"/>
    <w:rsid w:val="00841733"/>
    <w:rsid w:val="008538D7"/>
    <w:rsid w:val="00856384"/>
    <w:rsid w:val="008636E5"/>
    <w:rsid w:val="00873008"/>
    <w:rsid w:val="0087550B"/>
    <w:rsid w:val="008814C4"/>
    <w:rsid w:val="00884B67"/>
    <w:rsid w:val="008858AC"/>
    <w:rsid w:val="00887EF5"/>
    <w:rsid w:val="008A0B4A"/>
    <w:rsid w:val="008A164C"/>
    <w:rsid w:val="008B2871"/>
    <w:rsid w:val="008B4C91"/>
    <w:rsid w:val="008C777F"/>
    <w:rsid w:val="008D30AD"/>
    <w:rsid w:val="008D73F8"/>
    <w:rsid w:val="008E5F23"/>
    <w:rsid w:val="008E6E27"/>
    <w:rsid w:val="008F3D84"/>
    <w:rsid w:val="0090685C"/>
    <w:rsid w:val="0091064B"/>
    <w:rsid w:val="00911625"/>
    <w:rsid w:val="009122E8"/>
    <w:rsid w:val="00916AD8"/>
    <w:rsid w:val="0091778E"/>
    <w:rsid w:val="009224F5"/>
    <w:rsid w:val="00943890"/>
    <w:rsid w:val="00953C01"/>
    <w:rsid w:val="00961ED3"/>
    <w:rsid w:val="00963106"/>
    <w:rsid w:val="00972821"/>
    <w:rsid w:val="00974094"/>
    <w:rsid w:val="00975170"/>
    <w:rsid w:val="00983189"/>
    <w:rsid w:val="00984004"/>
    <w:rsid w:val="00985980"/>
    <w:rsid w:val="00985A2B"/>
    <w:rsid w:val="00990E36"/>
    <w:rsid w:val="0099460C"/>
    <w:rsid w:val="0099622A"/>
    <w:rsid w:val="009B163D"/>
    <w:rsid w:val="009C1C5A"/>
    <w:rsid w:val="009C1E3A"/>
    <w:rsid w:val="009E2E51"/>
    <w:rsid w:val="009E435E"/>
    <w:rsid w:val="009E4EA8"/>
    <w:rsid w:val="009E5892"/>
    <w:rsid w:val="009F149A"/>
    <w:rsid w:val="009F46BE"/>
    <w:rsid w:val="00A028AD"/>
    <w:rsid w:val="00A02A89"/>
    <w:rsid w:val="00A16531"/>
    <w:rsid w:val="00A17511"/>
    <w:rsid w:val="00A205AF"/>
    <w:rsid w:val="00A25E2D"/>
    <w:rsid w:val="00A35421"/>
    <w:rsid w:val="00A354F7"/>
    <w:rsid w:val="00A45148"/>
    <w:rsid w:val="00A5393C"/>
    <w:rsid w:val="00A6695E"/>
    <w:rsid w:val="00A669D7"/>
    <w:rsid w:val="00A67D26"/>
    <w:rsid w:val="00A771F4"/>
    <w:rsid w:val="00A777DB"/>
    <w:rsid w:val="00A86917"/>
    <w:rsid w:val="00A90369"/>
    <w:rsid w:val="00A9307A"/>
    <w:rsid w:val="00A94810"/>
    <w:rsid w:val="00AA3D07"/>
    <w:rsid w:val="00AA6715"/>
    <w:rsid w:val="00AB021E"/>
    <w:rsid w:val="00AB6A2E"/>
    <w:rsid w:val="00AC1EB0"/>
    <w:rsid w:val="00AC3CEA"/>
    <w:rsid w:val="00AC4F5B"/>
    <w:rsid w:val="00AD4307"/>
    <w:rsid w:val="00B05A61"/>
    <w:rsid w:val="00B06EF1"/>
    <w:rsid w:val="00B10EE8"/>
    <w:rsid w:val="00B112B3"/>
    <w:rsid w:val="00B1160A"/>
    <w:rsid w:val="00B11B42"/>
    <w:rsid w:val="00B124E2"/>
    <w:rsid w:val="00B237E4"/>
    <w:rsid w:val="00B27F52"/>
    <w:rsid w:val="00B3602A"/>
    <w:rsid w:val="00B5154B"/>
    <w:rsid w:val="00B66475"/>
    <w:rsid w:val="00B7348D"/>
    <w:rsid w:val="00B90306"/>
    <w:rsid w:val="00B919C7"/>
    <w:rsid w:val="00B965C7"/>
    <w:rsid w:val="00BA7FB1"/>
    <w:rsid w:val="00BB1283"/>
    <w:rsid w:val="00BB4A51"/>
    <w:rsid w:val="00BB4BEE"/>
    <w:rsid w:val="00BB5E32"/>
    <w:rsid w:val="00BB6D5D"/>
    <w:rsid w:val="00BE40D4"/>
    <w:rsid w:val="00BF1319"/>
    <w:rsid w:val="00C024E7"/>
    <w:rsid w:val="00C101BE"/>
    <w:rsid w:val="00C11CD3"/>
    <w:rsid w:val="00C11D9E"/>
    <w:rsid w:val="00C1734A"/>
    <w:rsid w:val="00C201FA"/>
    <w:rsid w:val="00C31C8C"/>
    <w:rsid w:val="00C33CEA"/>
    <w:rsid w:val="00C376FE"/>
    <w:rsid w:val="00C40189"/>
    <w:rsid w:val="00C408E9"/>
    <w:rsid w:val="00C40D2B"/>
    <w:rsid w:val="00C428F2"/>
    <w:rsid w:val="00C65FF1"/>
    <w:rsid w:val="00C67EB4"/>
    <w:rsid w:val="00C72835"/>
    <w:rsid w:val="00C846DC"/>
    <w:rsid w:val="00C9073E"/>
    <w:rsid w:val="00C95C36"/>
    <w:rsid w:val="00CA325A"/>
    <w:rsid w:val="00CA6379"/>
    <w:rsid w:val="00CB1498"/>
    <w:rsid w:val="00CB3131"/>
    <w:rsid w:val="00CB3840"/>
    <w:rsid w:val="00CC2B8D"/>
    <w:rsid w:val="00CC4400"/>
    <w:rsid w:val="00CC46BF"/>
    <w:rsid w:val="00CC7F89"/>
    <w:rsid w:val="00CD246E"/>
    <w:rsid w:val="00CE0061"/>
    <w:rsid w:val="00D02612"/>
    <w:rsid w:val="00D04941"/>
    <w:rsid w:val="00D125D0"/>
    <w:rsid w:val="00D52C75"/>
    <w:rsid w:val="00D57002"/>
    <w:rsid w:val="00D60906"/>
    <w:rsid w:val="00D61833"/>
    <w:rsid w:val="00D65235"/>
    <w:rsid w:val="00D67FC9"/>
    <w:rsid w:val="00D70E55"/>
    <w:rsid w:val="00D715AA"/>
    <w:rsid w:val="00D81BB7"/>
    <w:rsid w:val="00D82A39"/>
    <w:rsid w:val="00D97E1C"/>
    <w:rsid w:val="00DA170F"/>
    <w:rsid w:val="00DD67E7"/>
    <w:rsid w:val="00DE48F3"/>
    <w:rsid w:val="00DE4F23"/>
    <w:rsid w:val="00DE66A8"/>
    <w:rsid w:val="00DF45D4"/>
    <w:rsid w:val="00E046A9"/>
    <w:rsid w:val="00E11D12"/>
    <w:rsid w:val="00E17E31"/>
    <w:rsid w:val="00E272B2"/>
    <w:rsid w:val="00E4182D"/>
    <w:rsid w:val="00E43CDF"/>
    <w:rsid w:val="00E46E67"/>
    <w:rsid w:val="00E47646"/>
    <w:rsid w:val="00E518B0"/>
    <w:rsid w:val="00E570CE"/>
    <w:rsid w:val="00E61569"/>
    <w:rsid w:val="00E71EEE"/>
    <w:rsid w:val="00E83921"/>
    <w:rsid w:val="00E83ABB"/>
    <w:rsid w:val="00E843B9"/>
    <w:rsid w:val="00E90908"/>
    <w:rsid w:val="00E96B73"/>
    <w:rsid w:val="00EA101B"/>
    <w:rsid w:val="00EC01DF"/>
    <w:rsid w:val="00EC27FA"/>
    <w:rsid w:val="00EC4227"/>
    <w:rsid w:val="00EE4970"/>
    <w:rsid w:val="00EF4977"/>
    <w:rsid w:val="00EF7319"/>
    <w:rsid w:val="00F032FB"/>
    <w:rsid w:val="00F03651"/>
    <w:rsid w:val="00F0503C"/>
    <w:rsid w:val="00F10CDF"/>
    <w:rsid w:val="00F26C89"/>
    <w:rsid w:val="00F306C2"/>
    <w:rsid w:val="00F30BC1"/>
    <w:rsid w:val="00F32B8F"/>
    <w:rsid w:val="00F3437B"/>
    <w:rsid w:val="00F518C1"/>
    <w:rsid w:val="00F82680"/>
    <w:rsid w:val="00F8420C"/>
    <w:rsid w:val="00F8723C"/>
    <w:rsid w:val="00F90165"/>
    <w:rsid w:val="00FA073E"/>
    <w:rsid w:val="00FC0BC5"/>
    <w:rsid w:val="00FD0E8F"/>
    <w:rsid w:val="00FE5B27"/>
    <w:rsid w:val="00FF43EA"/>
    <w:rsid w:val="00FF7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6AD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916AD8"/>
    <w:pPr>
      <w:suppressAutoHyphens/>
      <w:spacing w:line="240" w:lineRule="exact"/>
    </w:pPr>
  </w:style>
  <w:style w:type="paragraph" w:styleId="a4">
    <w:name w:val="header"/>
    <w:basedOn w:val="a"/>
    <w:link w:val="a5"/>
    <w:rsid w:val="00916AD8"/>
    <w:pPr>
      <w:jc w:val="center"/>
    </w:pPr>
  </w:style>
  <w:style w:type="paragraph" w:customStyle="1" w:styleId="a6">
    <w:name w:val="Заголовок к тексту"/>
    <w:basedOn w:val="a"/>
    <w:next w:val="a7"/>
    <w:rsid w:val="00916AD8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916AD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916AD8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916AD8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916AD8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916AD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916AD8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916AD8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916AD8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916AD8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916AD8"/>
    <w:pPr>
      <w:ind w:left="4252"/>
    </w:pPr>
  </w:style>
  <w:style w:type="character" w:styleId="af2">
    <w:name w:val="page number"/>
    <w:basedOn w:val="a0"/>
    <w:rsid w:val="00916AD8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CA325A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ConsNonformat">
    <w:name w:val="ConsNonformat"/>
    <w:rsid w:val="00CA325A"/>
    <w:pPr>
      <w:widowControl w:val="0"/>
      <w:overflowPunct w:val="0"/>
      <w:autoSpaceDE w:val="0"/>
      <w:autoSpaceDN w:val="0"/>
      <w:adjustRightInd w:val="0"/>
      <w:ind w:right="19772"/>
      <w:textAlignment w:val="baseline"/>
    </w:pPr>
    <w:rPr>
      <w:rFonts w:ascii="Courier New" w:hAnsi="Courier New"/>
    </w:rPr>
  </w:style>
  <w:style w:type="paragraph" w:styleId="af6">
    <w:name w:val="No Spacing"/>
    <w:link w:val="af7"/>
    <w:uiPriority w:val="1"/>
    <w:qFormat/>
    <w:rsid w:val="008A164C"/>
    <w:rPr>
      <w:sz w:val="28"/>
    </w:rPr>
  </w:style>
  <w:style w:type="paragraph" w:customStyle="1" w:styleId="ConsPlusNormal">
    <w:name w:val="ConsPlusNormal"/>
    <w:rsid w:val="009C1C5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9C1C5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character" w:styleId="af8">
    <w:name w:val="footnote reference"/>
    <w:rsid w:val="00725D96"/>
    <w:rPr>
      <w:vertAlign w:val="superscript"/>
    </w:rPr>
  </w:style>
  <w:style w:type="character" w:customStyle="1" w:styleId="af7">
    <w:name w:val="Без интервала Знак"/>
    <w:link w:val="af6"/>
    <w:uiPriority w:val="1"/>
    <w:rsid w:val="00CD246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721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ТИК Косинского МР</cp:lastModifiedBy>
  <cp:revision>236</cp:revision>
  <cp:lastPrinted>2026-02-04T04:02:00Z</cp:lastPrinted>
  <dcterms:created xsi:type="dcterms:W3CDTF">2022-07-01T08:20:00Z</dcterms:created>
  <dcterms:modified xsi:type="dcterms:W3CDTF">2026-02-26T10:54:00Z</dcterms:modified>
</cp:coreProperties>
</file>